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24A7" w:rsidRPr="00D721BB" w:rsidRDefault="00F567F3" w:rsidP="006F7FDE">
      <w:pPr>
        <w:jc w:val="both"/>
        <w:rPr>
          <w:color w:val="000000" w:themeColor="text1"/>
        </w:rPr>
      </w:pPr>
      <w:bookmarkStart w:id="0" w:name="_GoBack"/>
      <w:bookmarkEnd w:id="0"/>
      <w:r w:rsidRPr="00D721BB">
        <w:rPr>
          <w:color w:val="000000" w:themeColor="text1"/>
        </w:rPr>
        <w:t>※</w:t>
      </w:r>
      <w:r w:rsidRPr="00D721BB">
        <w:rPr>
          <w:rFonts w:hAnsi="標楷體"/>
          <w:color w:val="000000" w:themeColor="text1"/>
        </w:rPr>
        <w:t>請用</w:t>
      </w:r>
      <w:r w:rsidRPr="00D721BB">
        <w:rPr>
          <w:color w:val="000000" w:themeColor="text1"/>
        </w:rPr>
        <w:t>2B</w:t>
      </w:r>
      <w:r w:rsidRPr="00D721BB">
        <w:rPr>
          <w:rFonts w:hAnsi="標楷體"/>
          <w:color w:val="000000" w:themeColor="text1"/>
        </w:rPr>
        <w:t>鉛筆將答案清楚畫記在答案卡上</w:t>
      </w:r>
    </w:p>
    <w:p w:rsidR="00E92107" w:rsidRPr="00D721BB" w:rsidRDefault="00E92107" w:rsidP="00BD07C0">
      <w:pPr>
        <w:rPr>
          <w:color w:val="000000" w:themeColor="text1"/>
          <w:sz w:val="28"/>
        </w:rPr>
      </w:pPr>
      <w:r w:rsidRPr="00D721BB">
        <w:rPr>
          <w:rFonts w:hAnsi="標楷體"/>
          <w:color w:val="000000" w:themeColor="text1"/>
          <w:sz w:val="28"/>
        </w:rPr>
        <w:t>第</w:t>
      </w:r>
      <w:r w:rsidR="00960F0D">
        <w:rPr>
          <w:color w:val="000000" w:themeColor="text1"/>
          <w:sz w:val="28"/>
        </w:rPr>
        <w:t>1~</w:t>
      </w:r>
      <w:r w:rsidR="00960F0D">
        <w:rPr>
          <w:rFonts w:hint="eastAsia"/>
          <w:color w:val="000000" w:themeColor="text1"/>
          <w:sz w:val="28"/>
        </w:rPr>
        <w:t>4</w:t>
      </w:r>
      <w:r w:rsidRPr="00D721BB">
        <w:rPr>
          <w:color w:val="000000" w:themeColor="text1"/>
          <w:sz w:val="28"/>
        </w:rPr>
        <w:t>0</w:t>
      </w:r>
      <w:r w:rsidRPr="00D721BB">
        <w:rPr>
          <w:rFonts w:hAnsi="標楷體"/>
          <w:color w:val="000000" w:themeColor="text1"/>
          <w:sz w:val="28"/>
        </w:rPr>
        <w:t>題，每題</w:t>
      </w:r>
      <w:r w:rsidRPr="00D721BB">
        <w:rPr>
          <w:color w:val="000000" w:themeColor="text1"/>
          <w:sz w:val="28"/>
        </w:rPr>
        <w:t>1.5</w:t>
      </w:r>
      <w:r w:rsidRPr="00D721BB">
        <w:rPr>
          <w:rFonts w:hAnsi="標楷體"/>
          <w:color w:val="000000" w:themeColor="text1"/>
          <w:sz w:val="28"/>
        </w:rPr>
        <w:t>分；第</w:t>
      </w:r>
      <w:r w:rsidR="00960F0D">
        <w:rPr>
          <w:rFonts w:hint="eastAsia"/>
          <w:color w:val="000000" w:themeColor="text1"/>
          <w:sz w:val="28"/>
        </w:rPr>
        <w:t>4</w:t>
      </w:r>
      <w:r w:rsidRPr="00D721BB">
        <w:rPr>
          <w:color w:val="000000" w:themeColor="text1"/>
          <w:sz w:val="28"/>
        </w:rPr>
        <w:t>1~6</w:t>
      </w:r>
      <w:r w:rsidR="00960F0D">
        <w:rPr>
          <w:rFonts w:hint="eastAsia"/>
          <w:color w:val="000000" w:themeColor="text1"/>
          <w:sz w:val="28"/>
        </w:rPr>
        <w:t>0</w:t>
      </w:r>
      <w:r w:rsidRPr="00D721BB">
        <w:rPr>
          <w:rFonts w:hAnsi="標楷體"/>
          <w:color w:val="000000" w:themeColor="text1"/>
          <w:sz w:val="28"/>
        </w:rPr>
        <w:t>題，每題</w:t>
      </w:r>
      <w:r w:rsidRPr="00D721BB">
        <w:rPr>
          <w:color w:val="000000" w:themeColor="text1"/>
          <w:sz w:val="28"/>
        </w:rPr>
        <w:t>2</w:t>
      </w:r>
      <w:r w:rsidRPr="00D721BB">
        <w:rPr>
          <w:rFonts w:hAnsi="標楷體"/>
          <w:color w:val="000000" w:themeColor="text1"/>
          <w:sz w:val="28"/>
        </w:rPr>
        <w:t>分</w:t>
      </w:r>
    </w:p>
    <w:p w:rsidR="00BD07C0" w:rsidRPr="00D721BB" w:rsidRDefault="00BD07C0" w:rsidP="00BD07C0">
      <w:pPr>
        <w:rPr>
          <w:color w:val="000000" w:themeColor="text1"/>
          <w:sz w:val="28"/>
        </w:rPr>
      </w:pPr>
      <w:r w:rsidRPr="00D721BB">
        <w:rPr>
          <w:rFonts w:hAnsi="標楷體"/>
          <w:color w:val="000000" w:themeColor="text1"/>
          <w:sz w:val="28"/>
        </w:rPr>
        <w:t>一、選擇題：</w:t>
      </w:r>
    </w:p>
    <w:p w:rsidR="00BD07C0" w:rsidRPr="00D721BB" w:rsidRDefault="00BD07C0" w:rsidP="00BD07C0">
      <w:pPr>
        <w:rPr>
          <w:color w:val="000000" w:themeColor="text1"/>
          <w:sz w:val="28"/>
          <w:szCs w:val="26"/>
        </w:rPr>
      </w:pPr>
      <w:r w:rsidRPr="00D721BB">
        <w:rPr>
          <w:rFonts w:hAnsi="標楷體"/>
          <w:color w:val="000000" w:themeColor="text1"/>
          <w:sz w:val="28"/>
        </w:rPr>
        <w:t>【公民科試題】</w:t>
      </w:r>
    </w:p>
    <w:p w:rsidR="0026396B" w:rsidRPr="00D721BB" w:rsidRDefault="0026396B" w:rsidP="00BD07C0">
      <w:pPr>
        <w:rPr>
          <w:noProof/>
          <w:color w:val="000000" w:themeColor="text1"/>
        </w:rPr>
      </w:pPr>
    </w:p>
    <w:p w:rsidR="00FA6517" w:rsidRPr="00D721BB" w:rsidRDefault="00231AC3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u w:val="single"/>
        </w:rPr>
        <w:t>小黑</w:t>
      </w:r>
      <w:r w:rsidRPr="00D721BB">
        <w:rPr>
          <w:rFonts w:hAnsi="標楷體"/>
        </w:rPr>
        <w:t>想要自己創業經營服飾店，</w:t>
      </w:r>
      <w:r w:rsidRPr="00D721BB">
        <w:rPr>
          <w:rFonts w:hAnsi="標楷體"/>
          <w:u w:val="single"/>
        </w:rPr>
        <w:t>小白</w:t>
      </w:r>
      <w:r w:rsidRPr="00D721BB">
        <w:rPr>
          <w:rFonts w:hAnsi="標楷體"/>
        </w:rPr>
        <w:t>義氣相挺拿出</w:t>
      </w:r>
      <w:r w:rsidRPr="00D721BB">
        <w:t>100</w:t>
      </w:r>
      <w:r w:rsidRPr="00D721BB">
        <w:rPr>
          <w:rFonts w:hAnsi="標楷體"/>
        </w:rPr>
        <w:t>萬元借給</w:t>
      </w:r>
      <w:r w:rsidRPr="00D721BB">
        <w:rPr>
          <w:rFonts w:hAnsi="標楷體"/>
          <w:u w:val="single"/>
        </w:rPr>
        <w:t>小黑</w:t>
      </w:r>
      <w:r w:rsidRPr="00D721BB">
        <w:rPr>
          <w:rFonts w:hAnsi="標楷體"/>
        </w:rPr>
        <w:t>，並約定</w:t>
      </w:r>
      <w:r w:rsidRPr="00D721BB">
        <w:t>7</w:t>
      </w:r>
      <w:r w:rsidRPr="00D721BB">
        <w:rPr>
          <w:rFonts w:hAnsi="標楷體"/>
        </w:rPr>
        <w:t>年後一次還清，根據民法時效消滅的規定，如果</w:t>
      </w:r>
      <w:r w:rsidRPr="00D721BB">
        <w:rPr>
          <w:rFonts w:hAnsi="標楷體"/>
          <w:u w:val="single"/>
        </w:rPr>
        <w:t>小白</w:t>
      </w:r>
      <w:r w:rsidRPr="00D721BB">
        <w:rPr>
          <w:rFonts w:hAnsi="標楷體"/>
        </w:rPr>
        <w:t>在民國</w:t>
      </w:r>
      <w:r w:rsidRPr="00D721BB">
        <w:t>112</w:t>
      </w:r>
      <w:r w:rsidRPr="00D721BB">
        <w:rPr>
          <w:rFonts w:hAnsi="標楷體"/>
        </w:rPr>
        <w:t>年</w:t>
      </w:r>
      <w:r w:rsidRPr="00D721BB">
        <w:t>3</w:t>
      </w:r>
      <w:r w:rsidRPr="00D721BB">
        <w:rPr>
          <w:rFonts w:hAnsi="標楷體"/>
        </w:rPr>
        <w:t>月</w:t>
      </w:r>
      <w:r w:rsidRPr="00D721BB">
        <w:t>28</w:t>
      </w:r>
      <w:r w:rsidRPr="00D721BB">
        <w:rPr>
          <w:rFonts w:hAnsi="標楷體"/>
        </w:rPr>
        <w:t>日前未向</w:t>
      </w:r>
      <w:r w:rsidRPr="00D721BB">
        <w:rPr>
          <w:rFonts w:hAnsi="標楷體"/>
          <w:u w:val="single"/>
        </w:rPr>
        <w:t>小黑</w:t>
      </w:r>
      <w:r w:rsidRPr="00D721BB">
        <w:rPr>
          <w:rFonts w:hAnsi="標楷體"/>
        </w:rPr>
        <w:t>請求返還，</w:t>
      </w:r>
      <w:r w:rsidRPr="00D721BB">
        <w:rPr>
          <w:rFonts w:hAnsi="標楷體"/>
          <w:u w:val="single"/>
        </w:rPr>
        <w:t>小黑</w:t>
      </w:r>
      <w:r w:rsidRPr="00D721BB">
        <w:rPr>
          <w:rFonts w:hAnsi="標楷體"/>
        </w:rPr>
        <w:t>即可拒絕償債。請問：該借貸契約應是何時所簽訂？</w:t>
      </w:r>
    </w:p>
    <w:p w:rsidR="00231AC3" w:rsidRPr="00D721BB" w:rsidRDefault="00231AC3" w:rsidP="00231AC3">
      <w:pPr>
        <w:pStyle w:val="ad"/>
        <w:ind w:leftChars="0" w:left="360"/>
      </w:pPr>
      <w:r w:rsidRPr="00D721BB">
        <w:t>(A)9</w:t>
      </w:r>
      <w:r w:rsidR="00757FF1">
        <w:rPr>
          <w:rFonts w:hint="eastAsia"/>
        </w:rPr>
        <w:t>7</w:t>
      </w:r>
      <w:r w:rsidRPr="00D721BB">
        <w:rPr>
          <w:rFonts w:hAnsi="標楷體"/>
        </w:rPr>
        <w:t>年</w:t>
      </w:r>
      <w:r w:rsidR="00757FF1">
        <w:rPr>
          <w:rFonts w:hAnsi="標楷體" w:hint="eastAsia"/>
        </w:rPr>
        <w:tab/>
      </w:r>
      <w:r w:rsidR="00757FF1">
        <w:rPr>
          <w:rFonts w:hAnsi="標楷體" w:hint="eastAsia"/>
        </w:rPr>
        <w:tab/>
      </w:r>
      <w:r w:rsidR="00757FF1">
        <w:t>(B)</w:t>
      </w:r>
      <w:r w:rsidR="00757FF1">
        <w:rPr>
          <w:rFonts w:hint="eastAsia"/>
        </w:rPr>
        <w:t>105</w:t>
      </w:r>
      <w:r w:rsidRPr="00D721BB">
        <w:rPr>
          <w:rFonts w:hAnsi="標楷體"/>
        </w:rPr>
        <w:t>年</w:t>
      </w:r>
      <w:r w:rsidR="00757FF1">
        <w:rPr>
          <w:rFonts w:hAnsi="標楷體" w:hint="eastAsia"/>
        </w:rPr>
        <w:tab/>
      </w:r>
      <w:r w:rsidRPr="00D721BB">
        <w:t>(C)102</w:t>
      </w:r>
      <w:r w:rsidRPr="00D721BB">
        <w:rPr>
          <w:rFonts w:hAnsi="標楷體"/>
        </w:rPr>
        <w:t>年</w:t>
      </w:r>
      <w:r w:rsidR="00757FF1">
        <w:rPr>
          <w:rFonts w:hAnsi="標楷體" w:hint="eastAsia"/>
        </w:rPr>
        <w:tab/>
      </w:r>
      <w:r w:rsidRPr="00D721BB">
        <w:t>(D)107</w:t>
      </w:r>
      <w:r w:rsidRPr="00D721BB">
        <w:rPr>
          <w:rFonts w:hAnsi="標楷體"/>
        </w:rPr>
        <w:t>年。</w:t>
      </w:r>
    </w:p>
    <w:p w:rsidR="00FA6517" w:rsidRPr="00D721BB" w:rsidRDefault="00FA6517" w:rsidP="00FA6517">
      <w:pPr>
        <w:jc w:val="both"/>
        <w:rPr>
          <w:color w:val="000000" w:themeColor="text1"/>
        </w:rPr>
      </w:pPr>
    </w:p>
    <w:p w:rsidR="00FA6517" w:rsidRPr="00D721BB" w:rsidRDefault="00231AC3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</w:rPr>
        <w:t>公民老師在課堂上講述《民法》的概念，下列敘述何者</w:t>
      </w:r>
      <w:r w:rsidRPr="00D721BB">
        <w:rPr>
          <w:rFonts w:hAnsi="標楷體"/>
          <w:b/>
          <w:u w:val="double"/>
        </w:rPr>
        <w:t>錯誤</w:t>
      </w:r>
      <w:r w:rsidRPr="00D721BB">
        <w:rPr>
          <w:rFonts w:hAnsi="標楷體"/>
        </w:rPr>
        <w:t>？</w:t>
      </w:r>
    </w:p>
    <w:p w:rsidR="00231AC3" w:rsidRPr="00D721BB" w:rsidRDefault="00757FF1" w:rsidP="00757FF1">
      <w:pPr>
        <w:pStyle w:val="ad"/>
        <w:ind w:leftChars="0" w:left="360"/>
      </w:pPr>
      <w:r>
        <w:t>(</w:t>
      </w:r>
      <w:r>
        <w:rPr>
          <w:rFonts w:hint="eastAsia"/>
        </w:rPr>
        <w:t>A</w:t>
      </w:r>
      <w:r w:rsidRPr="00D721BB">
        <w:t>)</w:t>
      </w:r>
      <w:r w:rsidRPr="00D721BB">
        <w:rPr>
          <w:rFonts w:hAnsi="標楷體"/>
        </w:rPr>
        <w:t>《民法》包括財產上和身分上的權利義務關係</w:t>
      </w:r>
    </w:p>
    <w:p w:rsidR="00231AC3" w:rsidRPr="00D721BB" w:rsidRDefault="00757FF1" w:rsidP="00231AC3">
      <w:pPr>
        <w:pStyle w:val="ad"/>
        <w:ind w:leftChars="0" w:left="360"/>
      </w:pPr>
      <w:r>
        <w:t>(</w:t>
      </w:r>
      <w:r>
        <w:rPr>
          <w:rFonts w:hint="eastAsia"/>
        </w:rPr>
        <w:t>B</w:t>
      </w:r>
      <w:r w:rsidR="00231AC3" w:rsidRPr="00D721BB">
        <w:t>)</w:t>
      </w:r>
      <w:r w:rsidR="00231AC3" w:rsidRPr="00D721BB">
        <w:rPr>
          <w:rFonts w:hAnsi="標楷體"/>
        </w:rPr>
        <w:t>《民法》是規範國家與私人間的權利義務關係</w:t>
      </w:r>
    </w:p>
    <w:p w:rsidR="00757FF1" w:rsidRPr="00D721BB" w:rsidRDefault="00757FF1" w:rsidP="00757FF1">
      <w:pPr>
        <w:pStyle w:val="ad"/>
        <w:ind w:leftChars="0" w:left="360"/>
      </w:pPr>
      <w:r>
        <w:t>(</w:t>
      </w:r>
      <w:r>
        <w:rPr>
          <w:rFonts w:hint="eastAsia"/>
        </w:rPr>
        <w:t>C</w:t>
      </w:r>
      <w:r w:rsidRPr="00D721BB">
        <w:t>)</w:t>
      </w:r>
      <w:r w:rsidRPr="00D721BB">
        <w:rPr>
          <w:rFonts w:hAnsi="標楷體"/>
        </w:rPr>
        <w:t>繼承屬於《民法》規範的身分行為</w:t>
      </w:r>
    </w:p>
    <w:p w:rsidR="00231AC3" w:rsidRPr="00D721BB" w:rsidRDefault="00757FF1" w:rsidP="00231AC3">
      <w:pPr>
        <w:pStyle w:val="ad"/>
        <w:ind w:leftChars="0" w:left="360"/>
      </w:pPr>
      <w:r>
        <w:t>(</w:t>
      </w:r>
      <w:r>
        <w:rPr>
          <w:rFonts w:hint="eastAsia"/>
        </w:rPr>
        <w:t>D</w:t>
      </w:r>
      <w:r w:rsidRPr="00D721BB">
        <w:t>)</w:t>
      </w:r>
      <w:r w:rsidRPr="00D721BB">
        <w:rPr>
          <w:rFonts w:hAnsi="標楷體"/>
        </w:rPr>
        <w:t>租賃屬於《民法》規範的財產行為。</w:t>
      </w:r>
    </w:p>
    <w:p w:rsidR="00FA6517" w:rsidRPr="00D721BB" w:rsidRDefault="00FA6517" w:rsidP="00FA6517">
      <w:pPr>
        <w:jc w:val="both"/>
        <w:rPr>
          <w:color w:val="000000" w:themeColor="text1"/>
        </w:rPr>
      </w:pPr>
    </w:p>
    <w:p w:rsidR="00FA6517" w:rsidRPr="00D721BB" w:rsidRDefault="00231AC3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color w:val="000000"/>
        </w:rPr>
        <w:t>根據圖中的相對關係判斷，「某政府機關」最可能為下列何者？</w:t>
      </w:r>
    </w:p>
    <w:p w:rsidR="00FA6517" w:rsidRPr="00D721BB" w:rsidRDefault="00231AC3" w:rsidP="00231AC3">
      <w:pPr>
        <w:ind w:firstLine="360"/>
        <w:jc w:val="both"/>
        <w:rPr>
          <w:color w:val="000000" w:themeColor="text1"/>
        </w:rPr>
      </w:pPr>
      <w:r w:rsidRPr="00D721BB">
        <w:rPr>
          <w:noProof/>
          <w:color w:val="000000" w:themeColor="text1"/>
        </w:rPr>
        <w:drawing>
          <wp:inline distT="0" distB="0" distL="0" distR="0">
            <wp:extent cx="3584163" cy="1974850"/>
            <wp:effectExtent l="19050" t="0" r="0" b="0"/>
            <wp:docPr id="24" name="圖片 3" descr="C:\Users\怡岑\AppData\Local\Microsoft\Windows\INetCache\Content.Word\t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怡岑\AppData\Local\Microsoft\Windows\INetCache\Content.Word\tes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163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C3" w:rsidRPr="00D721BB" w:rsidRDefault="00231AC3" w:rsidP="00231AC3">
      <w:pPr>
        <w:ind w:firstLine="360"/>
        <w:jc w:val="both"/>
        <w:rPr>
          <w:color w:val="000000"/>
        </w:rPr>
      </w:pPr>
      <w:r w:rsidRPr="00D721BB">
        <w:rPr>
          <w:color w:val="000000"/>
        </w:rPr>
        <w:t>(A)</w:t>
      </w:r>
      <w:r w:rsidRPr="00D721BB">
        <w:rPr>
          <w:rFonts w:hAnsi="標楷體"/>
          <w:color w:val="000000"/>
        </w:rPr>
        <w:t>上級主管機關</w:t>
      </w:r>
      <w:r w:rsidRPr="00D721BB">
        <w:rPr>
          <w:color w:val="000000"/>
        </w:rPr>
        <w:tab/>
      </w:r>
      <w:r w:rsidRPr="00D721BB">
        <w:rPr>
          <w:color w:val="000000"/>
        </w:rPr>
        <w:tab/>
      </w:r>
      <w:r w:rsidRPr="00D721BB">
        <w:rPr>
          <w:color w:val="000000"/>
        </w:rPr>
        <w:tab/>
        <w:t>(B)</w:t>
      </w:r>
      <w:r w:rsidR="00757FF1" w:rsidRPr="00D721BB">
        <w:rPr>
          <w:rFonts w:hAnsi="標楷體"/>
          <w:color w:val="000000"/>
        </w:rPr>
        <w:t>普通法院</w:t>
      </w:r>
    </w:p>
    <w:p w:rsidR="00FA6517" w:rsidRPr="00D721BB" w:rsidRDefault="00231AC3" w:rsidP="00231AC3">
      <w:pPr>
        <w:ind w:firstLine="360"/>
        <w:jc w:val="both"/>
        <w:rPr>
          <w:color w:val="000000"/>
        </w:rPr>
      </w:pPr>
      <w:r w:rsidRPr="00D721BB">
        <w:rPr>
          <w:color w:val="000000"/>
        </w:rPr>
        <w:t>(C)</w:t>
      </w:r>
      <w:r w:rsidR="00757FF1" w:rsidRPr="00D721BB">
        <w:rPr>
          <w:rFonts w:hAnsi="標楷體"/>
          <w:color w:val="000000"/>
        </w:rPr>
        <w:t>調解委員會</w:t>
      </w:r>
      <w:r w:rsidRPr="00D721BB">
        <w:rPr>
          <w:color w:val="000000"/>
        </w:rPr>
        <w:tab/>
      </w:r>
      <w:r w:rsidRPr="00D721BB">
        <w:rPr>
          <w:color w:val="000000"/>
        </w:rPr>
        <w:tab/>
      </w:r>
      <w:r w:rsidRPr="00D721BB">
        <w:rPr>
          <w:color w:val="000000"/>
        </w:rPr>
        <w:tab/>
      </w:r>
      <w:r w:rsidRPr="00D721BB">
        <w:rPr>
          <w:color w:val="000000"/>
        </w:rPr>
        <w:tab/>
        <w:t>(D)</w:t>
      </w:r>
      <w:r w:rsidRPr="00D721BB">
        <w:rPr>
          <w:rFonts w:hAnsi="標楷體"/>
          <w:color w:val="000000"/>
        </w:rPr>
        <w:t>法務部矯正署。</w:t>
      </w:r>
    </w:p>
    <w:p w:rsidR="00231AC3" w:rsidRPr="00D721BB" w:rsidRDefault="00231AC3" w:rsidP="00FA6517">
      <w:pPr>
        <w:jc w:val="both"/>
        <w:rPr>
          <w:color w:val="000000" w:themeColor="text1"/>
        </w:rPr>
      </w:pPr>
    </w:p>
    <w:p w:rsidR="00FA6517" w:rsidRPr="00D721BB" w:rsidRDefault="00231AC3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</w:rPr>
        <w:t>土城區調解委員最近協助民眾以調解的方式處理多件法律糾紛，並整理歸檔。請問︰下列敘述何者正確？</w:t>
      </w:r>
    </w:p>
    <w:p w:rsidR="00231AC3" w:rsidRPr="00D721BB" w:rsidRDefault="00231AC3" w:rsidP="00231AC3">
      <w:pPr>
        <w:pStyle w:val="ad"/>
        <w:ind w:leftChars="0" w:left="360"/>
        <w:rPr>
          <w:color w:val="000000"/>
        </w:rPr>
      </w:pPr>
      <w:r w:rsidRPr="00D721BB">
        <w:rPr>
          <w:color w:val="000000"/>
        </w:rPr>
        <w:t>(A)</w:t>
      </w:r>
      <w:r w:rsidRPr="00D721BB">
        <w:rPr>
          <w:rFonts w:hAnsi="標楷體"/>
          <w:color w:val="000000"/>
        </w:rPr>
        <w:t>不服警察開罰單為調解範圍</w:t>
      </w:r>
    </w:p>
    <w:p w:rsidR="00231AC3" w:rsidRPr="00D721BB" w:rsidRDefault="00231AC3" w:rsidP="00231AC3">
      <w:pPr>
        <w:pStyle w:val="ad"/>
        <w:ind w:leftChars="0" w:left="360"/>
      </w:pPr>
      <w:r w:rsidRPr="00D721BB">
        <w:t>(B)</w:t>
      </w:r>
      <w:r w:rsidRPr="00D721BB">
        <w:rPr>
          <w:rFonts w:hAnsi="標楷體"/>
        </w:rPr>
        <w:t>調解委員會設置於新北市議會</w:t>
      </w:r>
    </w:p>
    <w:p w:rsidR="00231AC3" w:rsidRPr="00D721BB" w:rsidRDefault="00231AC3" w:rsidP="00231AC3">
      <w:pPr>
        <w:pStyle w:val="ad"/>
        <w:ind w:leftChars="0" w:left="360"/>
      </w:pPr>
      <w:r w:rsidRPr="00D721BB">
        <w:t>(C)</w:t>
      </w:r>
      <w:r w:rsidRPr="00D721BB">
        <w:rPr>
          <w:rFonts w:hAnsi="標楷體"/>
        </w:rPr>
        <w:t>調解委員須具有相關法律背景</w:t>
      </w:r>
    </w:p>
    <w:p w:rsidR="00231AC3" w:rsidRPr="00D721BB" w:rsidRDefault="00231AC3" w:rsidP="00231AC3">
      <w:pPr>
        <w:ind w:firstLine="360"/>
        <w:rPr>
          <w:color w:val="000000"/>
        </w:rPr>
      </w:pPr>
      <w:r w:rsidRPr="00D721BB">
        <w:t>(D)</w:t>
      </w:r>
      <w:r w:rsidRPr="00D721BB">
        <w:rPr>
          <w:rFonts w:hAnsi="標楷體"/>
        </w:rPr>
        <w:t>若調解不成立仍可另外提起訴訟</w:t>
      </w:r>
      <w:r w:rsidR="00757FF1" w:rsidRPr="00D721BB">
        <w:rPr>
          <w:rFonts w:hAnsi="標楷體"/>
        </w:rPr>
        <w:t>。</w:t>
      </w:r>
    </w:p>
    <w:p w:rsidR="00231AC3" w:rsidRPr="00D721BB" w:rsidRDefault="00231AC3" w:rsidP="00231AC3"/>
    <w:p w:rsidR="00FA6517" w:rsidRPr="00D721BB" w:rsidRDefault="00231AC3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u w:val="single"/>
        </w:rPr>
        <w:t>小明</w:t>
      </w:r>
      <w:r w:rsidRPr="00D721BB">
        <w:rPr>
          <w:rFonts w:hAnsi="標楷體"/>
        </w:rPr>
        <w:t>和</w:t>
      </w:r>
      <w:r w:rsidRPr="00D721BB">
        <w:rPr>
          <w:rFonts w:hAnsi="標楷體"/>
          <w:u w:val="single"/>
        </w:rPr>
        <w:t>小華</w:t>
      </w:r>
      <w:r w:rsidRPr="00D721BB">
        <w:rPr>
          <w:rFonts w:hAnsi="標楷體"/>
        </w:rPr>
        <w:t>去年一起出資</w:t>
      </w:r>
      <w:r w:rsidRPr="00D721BB">
        <w:t>100</w:t>
      </w:r>
      <w:r w:rsidRPr="00D721BB">
        <w:rPr>
          <w:rFonts w:hAnsi="標楷體"/>
        </w:rPr>
        <w:t>萬元開飲料店，可是後來發生了一些財務糾紛，兩人決定打官司解決這場紛爭。根據兩人紛爭內容，下列哪一項敘述正確？</w:t>
      </w:r>
    </w:p>
    <w:p w:rsidR="00231AC3" w:rsidRPr="00D721BB" w:rsidRDefault="00231AC3" w:rsidP="00231AC3">
      <w:pPr>
        <w:pStyle w:val="ad"/>
        <w:ind w:leftChars="0" w:left="360"/>
      </w:pPr>
      <w:r w:rsidRPr="00D721BB">
        <w:t>(A)</w:t>
      </w:r>
      <w:r w:rsidRPr="00D721BB">
        <w:rPr>
          <w:rFonts w:hAnsi="標楷體"/>
        </w:rPr>
        <w:t>此案件屬於刑事訴訟</w:t>
      </w:r>
    </w:p>
    <w:p w:rsidR="00231AC3" w:rsidRPr="00D721BB" w:rsidRDefault="00231AC3" w:rsidP="00231AC3">
      <w:pPr>
        <w:pStyle w:val="ad"/>
        <w:ind w:leftChars="0" w:left="360"/>
      </w:pPr>
      <w:r w:rsidRPr="00D721BB">
        <w:t>(B)</w:t>
      </w:r>
      <w:r w:rsidRPr="00D721BB">
        <w:rPr>
          <w:rFonts w:hAnsi="標楷體"/>
        </w:rPr>
        <w:t>此訴訟將由檢察官提出</w:t>
      </w:r>
    </w:p>
    <w:p w:rsidR="00231AC3" w:rsidRPr="00D721BB" w:rsidRDefault="00231AC3" w:rsidP="00231AC3">
      <w:pPr>
        <w:pStyle w:val="ad"/>
        <w:ind w:leftChars="0" w:left="360"/>
      </w:pPr>
      <w:r w:rsidRPr="00D721BB">
        <w:t>(C)</w:t>
      </w:r>
      <w:r w:rsidRPr="00D721BB">
        <w:rPr>
          <w:rFonts w:hAnsi="標楷體"/>
        </w:rPr>
        <w:t>證據須由當事人自行提出</w:t>
      </w:r>
    </w:p>
    <w:p w:rsidR="00231AC3" w:rsidRPr="00D721BB" w:rsidRDefault="00231AC3" w:rsidP="00231AC3">
      <w:pPr>
        <w:pStyle w:val="ad"/>
        <w:ind w:leftChars="0" w:left="360"/>
        <w:rPr>
          <w:color w:val="000000"/>
        </w:rPr>
      </w:pPr>
      <w:r w:rsidRPr="00D721BB">
        <w:t>(D)</w:t>
      </w:r>
      <w:r w:rsidRPr="00D721BB">
        <w:rPr>
          <w:rFonts w:hAnsi="標楷體"/>
        </w:rPr>
        <w:t>一旦開庭兩人便無法和解</w:t>
      </w:r>
      <w:r w:rsidR="00757FF1" w:rsidRPr="00D721BB">
        <w:rPr>
          <w:rFonts w:hAnsi="標楷體"/>
        </w:rPr>
        <w:t>。</w:t>
      </w:r>
    </w:p>
    <w:p w:rsidR="000230E9" w:rsidRPr="00D721BB" w:rsidRDefault="000230E9" w:rsidP="00231AC3"/>
    <w:p w:rsidR="00231AC3" w:rsidRPr="00D721BB" w:rsidRDefault="00231AC3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u w:val="single"/>
        </w:rPr>
        <w:t>小華</w:t>
      </w:r>
      <w:r w:rsidRPr="00D721BB">
        <w:rPr>
          <w:rFonts w:hAnsi="標楷體"/>
        </w:rPr>
        <w:t>與同學打賭，如果他在本學期結束之前追不到</w:t>
      </w:r>
      <w:r w:rsidRPr="00D721BB">
        <w:rPr>
          <w:rFonts w:hAnsi="標楷體"/>
          <w:u w:val="single"/>
        </w:rPr>
        <w:t>花花</w:t>
      </w:r>
      <w:r w:rsidRPr="00D721BB">
        <w:rPr>
          <w:rFonts w:hAnsi="標楷體"/>
        </w:rPr>
        <w:t>，他就在學校操場裸奔五圈。請問：</w:t>
      </w:r>
      <w:r w:rsidRPr="00D721BB">
        <w:rPr>
          <w:rFonts w:hAnsi="標楷體"/>
          <w:u w:val="single"/>
        </w:rPr>
        <w:t>小華</w:t>
      </w:r>
      <w:r w:rsidRPr="00D721BB">
        <w:rPr>
          <w:rFonts w:hAnsi="標楷體"/>
        </w:rPr>
        <w:t>與同學的打賭具有法律效力嗎</w:t>
      </w:r>
      <w:r w:rsidR="0050768C" w:rsidRPr="00D721BB">
        <w:rPr>
          <w:rFonts w:hAnsi="標楷體"/>
        </w:rPr>
        <w:t>？</w:t>
      </w:r>
    </w:p>
    <w:p w:rsidR="00231AC3" w:rsidRPr="00D721BB" w:rsidRDefault="00231AC3" w:rsidP="00231AC3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t>(A)</w:t>
      </w:r>
      <w:r w:rsidRPr="00D721BB">
        <w:rPr>
          <w:rFonts w:hAnsi="標楷體"/>
        </w:rPr>
        <w:t>有效，因為口頭約定也有法律效力</w:t>
      </w:r>
    </w:p>
    <w:p w:rsidR="00231AC3" w:rsidRPr="00D721BB" w:rsidRDefault="00231AC3" w:rsidP="00231AC3">
      <w:pPr>
        <w:ind w:firstLine="360"/>
      </w:pPr>
      <w:r w:rsidRPr="00D721BB">
        <w:t>(C)</w:t>
      </w:r>
      <w:r w:rsidRPr="00D721BB">
        <w:rPr>
          <w:rFonts w:hAnsi="標楷體"/>
        </w:rPr>
        <w:t>有效，因為此屬</w:t>
      </w:r>
      <w:r w:rsidR="000230E9" w:rsidRPr="00D721BB">
        <w:rPr>
          <w:rFonts w:hAnsi="標楷體"/>
        </w:rPr>
        <w:t>民法</w:t>
      </w:r>
      <w:r w:rsidRPr="00D721BB">
        <w:rPr>
          <w:rFonts w:hAnsi="標楷體"/>
        </w:rPr>
        <w:t>契約自由原則</w:t>
      </w:r>
    </w:p>
    <w:p w:rsidR="00231AC3" w:rsidRPr="00D721BB" w:rsidRDefault="00231AC3" w:rsidP="00231AC3">
      <w:pPr>
        <w:ind w:firstLine="360"/>
      </w:pPr>
      <w:r w:rsidRPr="00D721BB">
        <w:t>(B)</w:t>
      </w:r>
      <w:r w:rsidRPr="00D721BB">
        <w:rPr>
          <w:rFonts w:hAnsi="標楷體"/>
        </w:rPr>
        <w:t>無效，因為</w:t>
      </w:r>
      <w:r w:rsidR="000230E9" w:rsidRPr="00D721BB">
        <w:rPr>
          <w:rFonts w:hAnsi="標楷體"/>
        </w:rPr>
        <w:t>此契約</w:t>
      </w:r>
      <w:r w:rsidRPr="00D721BB">
        <w:rPr>
          <w:rFonts w:hAnsi="標楷體"/>
        </w:rPr>
        <w:t>損害</w:t>
      </w:r>
      <w:r w:rsidRPr="00D721BB">
        <w:rPr>
          <w:rFonts w:hAnsi="標楷體"/>
          <w:u w:val="single"/>
        </w:rPr>
        <w:t>花花</w:t>
      </w:r>
      <w:r w:rsidRPr="00D721BB">
        <w:rPr>
          <w:rFonts w:hAnsi="標楷體"/>
        </w:rPr>
        <w:t>的權利</w:t>
      </w:r>
    </w:p>
    <w:p w:rsidR="00231AC3" w:rsidRPr="00D721BB" w:rsidRDefault="00231AC3" w:rsidP="00231AC3">
      <w:pPr>
        <w:ind w:firstLine="360"/>
      </w:pPr>
      <w:r w:rsidRPr="00D721BB">
        <w:t>(D)</w:t>
      </w:r>
      <w:r w:rsidRPr="00D721BB">
        <w:rPr>
          <w:rFonts w:hAnsi="標楷體"/>
        </w:rPr>
        <w:t>無效，因為契約內容違反善良風俗。</w:t>
      </w:r>
    </w:p>
    <w:p w:rsidR="00FA6517" w:rsidRPr="00D721BB" w:rsidRDefault="00FA6517" w:rsidP="000230E9"/>
    <w:p w:rsidR="00010A33" w:rsidRPr="00D721BB" w:rsidRDefault="00010A33" w:rsidP="000230E9"/>
    <w:p w:rsidR="00010A33" w:rsidRDefault="00010A33" w:rsidP="000230E9"/>
    <w:p w:rsidR="00D721BB" w:rsidRPr="00D721BB" w:rsidRDefault="00D721BB" w:rsidP="000230E9"/>
    <w:p w:rsidR="00010A33" w:rsidRPr="00D721BB" w:rsidRDefault="00010A33" w:rsidP="000230E9">
      <w:pPr>
        <w:rPr>
          <w:color w:val="000000" w:themeColor="text1"/>
        </w:rPr>
      </w:pPr>
    </w:p>
    <w:p w:rsidR="00FA6517" w:rsidRPr="00D721BB" w:rsidRDefault="00DA360F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</w:rPr>
        <w:t>基於尊重個人的人格，當事人可自由與他人訂定契約，然而，以下契約皆屬無效，請判斷無效之原因：</w:t>
      </w:r>
    </w:p>
    <w:p w:rsidR="00DA360F" w:rsidRPr="00D721BB" w:rsidRDefault="00DA360F" w:rsidP="00DA360F">
      <w:pPr>
        <w:ind w:left="360"/>
        <w:jc w:val="both"/>
        <w:rPr>
          <w:color w:val="000000" w:themeColor="text1"/>
        </w:rPr>
      </w:pPr>
      <w:r w:rsidRPr="00D721BB">
        <w:rPr>
          <w:color w:val="000000" w:themeColor="text1"/>
        </w:rPr>
        <w:t>(</w:t>
      </w:r>
      <w:r w:rsidRPr="00D721BB">
        <w:rPr>
          <w:rFonts w:hAnsi="標楷體"/>
          <w:color w:val="000000" w:themeColor="text1"/>
        </w:rPr>
        <w:t>甲</w:t>
      </w:r>
      <w:r w:rsidRPr="00D721BB">
        <w:rPr>
          <w:color w:val="000000" w:themeColor="text1"/>
        </w:rPr>
        <w:t>)</w:t>
      </w:r>
      <w:r w:rsidRPr="00D721BB">
        <w:rPr>
          <w:rFonts w:hAnsi="標楷體"/>
          <w:color w:val="000000" w:themeColor="text1"/>
        </w:rPr>
        <w:t>小明</w:t>
      </w:r>
      <w:r w:rsidRPr="00D721BB">
        <w:rPr>
          <w:rFonts w:hAnsi="標楷體"/>
        </w:rPr>
        <w:t>在網路購物擔任賣家，因錯標價格而拒絕出貨賣給買家</w:t>
      </w:r>
    </w:p>
    <w:p w:rsidR="00DA360F" w:rsidRPr="00D721BB" w:rsidRDefault="00DA360F" w:rsidP="00DA360F">
      <w:pPr>
        <w:ind w:left="360"/>
        <w:jc w:val="both"/>
        <w:rPr>
          <w:color w:val="000000" w:themeColor="text1"/>
        </w:rPr>
      </w:pPr>
      <w:r w:rsidRPr="00D721BB">
        <w:rPr>
          <w:color w:val="000000" w:themeColor="text1"/>
        </w:rPr>
        <w:t>(</w:t>
      </w:r>
      <w:r w:rsidRPr="00D721BB">
        <w:rPr>
          <w:rFonts w:hAnsi="標楷體"/>
          <w:color w:val="000000" w:themeColor="text1"/>
        </w:rPr>
        <w:t>乙</w:t>
      </w:r>
      <w:r w:rsidRPr="00D721BB">
        <w:rPr>
          <w:color w:val="000000" w:themeColor="text1"/>
        </w:rPr>
        <w:t>)</w:t>
      </w:r>
      <w:r w:rsidR="00A1265C" w:rsidRPr="00D721BB">
        <w:rPr>
          <w:rFonts w:hAnsi="標楷體"/>
        </w:rPr>
        <w:t>男女雙方在結婚前，事先約定「如果日後有外遇的情況發生就立即離婚，並賠償新台幣</w:t>
      </w:r>
      <w:r w:rsidR="00A1265C" w:rsidRPr="00D721BB">
        <w:t>5000</w:t>
      </w:r>
      <w:r w:rsidR="00A1265C" w:rsidRPr="00D721BB">
        <w:rPr>
          <w:rFonts w:hAnsi="標楷體"/>
        </w:rPr>
        <w:t>萬」</w:t>
      </w:r>
    </w:p>
    <w:p w:rsidR="00DA360F" w:rsidRPr="00D721BB" w:rsidRDefault="00DA360F" w:rsidP="00DA360F">
      <w:pPr>
        <w:ind w:left="360"/>
        <w:jc w:val="both"/>
        <w:rPr>
          <w:color w:val="000000" w:themeColor="text1"/>
        </w:rPr>
      </w:pPr>
      <w:r w:rsidRPr="00D721BB">
        <w:rPr>
          <w:color w:val="000000" w:themeColor="text1"/>
        </w:rPr>
        <w:t>(</w:t>
      </w:r>
      <w:r w:rsidRPr="00D721BB">
        <w:rPr>
          <w:rFonts w:hAnsi="標楷體"/>
          <w:color w:val="000000" w:themeColor="text1"/>
        </w:rPr>
        <w:t>丙</w:t>
      </w:r>
      <w:r w:rsidRPr="00D721BB">
        <w:rPr>
          <w:color w:val="000000" w:themeColor="text1"/>
        </w:rPr>
        <w:t>)</w:t>
      </w:r>
      <w:r w:rsidR="00A1265C" w:rsidRPr="00D721BB">
        <w:rPr>
          <w:rFonts w:hAnsi="標楷體"/>
        </w:rPr>
        <w:t>美美購買房屋時，和賣方簽訂不動產買賣契約，且已完成付款程序</w:t>
      </w:r>
    </w:p>
    <w:p w:rsidR="00DA360F" w:rsidRPr="00D721BB" w:rsidRDefault="00DA360F" w:rsidP="00DA360F">
      <w:pPr>
        <w:ind w:left="360"/>
        <w:jc w:val="both"/>
        <w:rPr>
          <w:color w:val="000000" w:themeColor="text1"/>
        </w:rPr>
      </w:pPr>
      <w:r w:rsidRPr="00D721BB">
        <w:rPr>
          <w:color w:val="000000" w:themeColor="text1"/>
        </w:rPr>
        <w:t>(</w:t>
      </w:r>
      <w:r w:rsidRPr="00D721BB">
        <w:rPr>
          <w:rFonts w:hAnsi="標楷體"/>
          <w:color w:val="000000" w:themeColor="text1"/>
        </w:rPr>
        <w:t>丁</w:t>
      </w:r>
      <w:r w:rsidRPr="00D721BB">
        <w:rPr>
          <w:color w:val="000000" w:themeColor="text1"/>
        </w:rPr>
        <w:t>)</w:t>
      </w:r>
      <w:r w:rsidR="00A1265C" w:rsidRPr="00D721BB">
        <w:rPr>
          <w:rFonts w:hAnsi="標楷體"/>
        </w:rPr>
        <w:t>百貨公司在櫃檯前方，清楚標示「貨物售出，概不退換」</w:t>
      </w:r>
    </w:p>
    <w:p w:rsidR="005E41F4" w:rsidRDefault="00DA360F" w:rsidP="005E41F4">
      <w:pPr>
        <w:ind w:left="360"/>
        <w:jc w:val="both"/>
        <w:rPr>
          <w:color w:val="000000" w:themeColor="text1"/>
        </w:rPr>
      </w:pPr>
      <w:r w:rsidRPr="00D721BB">
        <w:rPr>
          <w:color w:val="000000" w:themeColor="text1"/>
        </w:rPr>
        <w:t>(</w:t>
      </w:r>
      <w:r w:rsidRPr="00D721BB">
        <w:rPr>
          <w:rFonts w:hAnsi="標楷體"/>
          <w:color w:val="000000" w:themeColor="text1"/>
        </w:rPr>
        <w:t>戊</w:t>
      </w:r>
      <w:r w:rsidRPr="00D721BB">
        <w:rPr>
          <w:color w:val="000000" w:themeColor="text1"/>
        </w:rPr>
        <w:t>)</w:t>
      </w:r>
      <w:r w:rsidR="00A1265C" w:rsidRPr="00D721BB">
        <w:rPr>
          <w:rFonts w:hAnsi="標楷體"/>
        </w:rPr>
        <w:t>在大學唸書的小華打工時，接受雇主給予低於基本工資的時薪</w:t>
      </w:r>
    </w:p>
    <w:p w:rsidR="00A1265C" w:rsidRPr="00D721BB" w:rsidRDefault="00A1265C" w:rsidP="005E41F4">
      <w:pPr>
        <w:ind w:left="360"/>
        <w:jc w:val="both"/>
        <w:rPr>
          <w:color w:val="000000" w:themeColor="text1"/>
        </w:rPr>
      </w:pPr>
      <w:r w:rsidRPr="00D721BB">
        <w:rPr>
          <w:color w:val="000000" w:themeColor="text1"/>
        </w:rPr>
        <w:t>(A)</w:t>
      </w:r>
      <w:r w:rsidRPr="00D721BB">
        <w:rPr>
          <w:rFonts w:hAnsi="標楷體"/>
          <w:color w:val="000000" w:themeColor="text1"/>
        </w:rPr>
        <w:t>甲與丁契約無效的原因相同</w:t>
      </w:r>
    </w:p>
    <w:p w:rsidR="00A1265C" w:rsidRPr="00D721BB" w:rsidRDefault="00A1265C" w:rsidP="005E41F4">
      <w:pPr>
        <w:ind w:firstLine="360"/>
        <w:jc w:val="both"/>
        <w:rPr>
          <w:color w:val="000000" w:themeColor="text1"/>
        </w:rPr>
      </w:pPr>
      <w:r w:rsidRPr="00D721BB">
        <w:rPr>
          <w:color w:val="000000" w:themeColor="text1"/>
        </w:rPr>
        <w:t>(B)</w:t>
      </w:r>
      <w:r w:rsidRPr="00D721BB">
        <w:rPr>
          <w:rFonts w:hAnsi="標楷體"/>
          <w:color w:val="000000" w:themeColor="text1"/>
        </w:rPr>
        <w:t>乙契約無效因違反誠實信用原則</w:t>
      </w:r>
    </w:p>
    <w:p w:rsidR="00A1265C" w:rsidRPr="00D721BB" w:rsidRDefault="00A1265C" w:rsidP="005E41F4">
      <w:pPr>
        <w:ind w:firstLine="360"/>
        <w:jc w:val="both"/>
        <w:rPr>
          <w:color w:val="000000" w:themeColor="text1"/>
        </w:rPr>
      </w:pPr>
      <w:r w:rsidRPr="00D721BB">
        <w:rPr>
          <w:color w:val="000000" w:themeColor="text1"/>
        </w:rPr>
        <w:t>(C)</w:t>
      </w:r>
      <w:r w:rsidRPr="00D721BB">
        <w:rPr>
          <w:rFonts w:hAnsi="標楷體"/>
          <w:color w:val="000000" w:themeColor="text1"/>
        </w:rPr>
        <w:t>丙與戊契約無效因缺乏登記程序</w:t>
      </w:r>
    </w:p>
    <w:p w:rsidR="00FA6517" w:rsidRPr="00D721BB" w:rsidRDefault="00A1265C" w:rsidP="005E41F4">
      <w:pPr>
        <w:ind w:firstLine="360"/>
        <w:jc w:val="both"/>
        <w:rPr>
          <w:color w:val="000000" w:themeColor="text1"/>
        </w:rPr>
      </w:pPr>
      <w:r w:rsidRPr="00D721BB">
        <w:rPr>
          <w:color w:val="000000" w:themeColor="text1"/>
        </w:rPr>
        <w:t>(D)</w:t>
      </w:r>
      <w:r w:rsidRPr="00D721BB">
        <w:rPr>
          <w:rFonts w:hAnsi="標楷體"/>
          <w:color w:val="000000" w:themeColor="text1"/>
        </w:rPr>
        <w:t>乙與戊契約無效因違反善良風俗</w:t>
      </w:r>
      <w:r w:rsidR="00757FF1" w:rsidRPr="00D721BB">
        <w:rPr>
          <w:rFonts w:hAnsi="標楷體"/>
        </w:rPr>
        <w:t>。</w:t>
      </w:r>
    </w:p>
    <w:p w:rsidR="00A1265C" w:rsidRPr="005E41F4" w:rsidRDefault="00A1265C" w:rsidP="00FA6517">
      <w:pPr>
        <w:jc w:val="both"/>
        <w:rPr>
          <w:color w:val="000000" w:themeColor="text1"/>
        </w:rPr>
      </w:pPr>
    </w:p>
    <w:p w:rsidR="00010A33" w:rsidRPr="00D721BB" w:rsidRDefault="00A355F1" w:rsidP="00010A33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</w:rPr>
        <w:t>請由下列</w:t>
      </w:r>
      <w:r w:rsidRPr="00D721BB">
        <w:t>4</w:t>
      </w:r>
      <w:r w:rsidRPr="00D721BB">
        <w:rPr>
          <w:rFonts w:hAnsi="標楷體"/>
        </w:rPr>
        <w:t>人的法律行為行使方式，判斷其年齡，由小到大依次排序。</w:t>
      </w:r>
    </w:p>
    <w:p w:rsidR="00A355F1" w:rsidRPr="00D721BB" w:rsidRDefault="00A355F1" w:rsidP="00A355F1">
      <w:pPr>
        <w:pStyle w:val="ad"/>
        <w:spacing w:line="252" w:lineRule="auto"/>
        <w:ind w:leftChars="0" w:left="360"/>
      </w:pPr>
      <w:r w:rsidRPr="00D721BB">
        <w:rPr>
          <w:rFonts w:hAnsi="標楷體"/>
        </w:rPr>
        <w:t>小黑</w:t>
      </w:r>
      <w:r w:rsidRPr="00D721BB">
        <w:t>─</w:t>
      </w:r>
      <w:r w:rsidRPr="00D721BB">
        <w:rPr>
          <w:rFonts w:hAnsi="標楷體"/>
        </w:rPr>
        <w:t>購買遊戲機需由法定代理人代為購買；</w:t>
      </w:r>
    </w:p>
    <w:p w:rsidR="00A355F1" w:rsidRPr="00D721BB" w:rsidRDefault="00A355F1" w:rsidP="00A355F1">
      <w:pPr>
        <w:pStyle w:val="ad"/>
        <w:spacing w:line="252" w:lineRule="auto"/>
        <w:ind w:leftChars="0" w:left="360"/>
      </w:pPr>
      <w:r w:rsidRPr="00D721BB">
        <w:rPr>
          <w:rFonts w:hAnsi="標楷體"/>
        </w:rPr>
        <w:t>小白</w:t>
      </w:r>
      <w:r w:rsidRPr="00D721BB">
        <w:t>─</w:t>
      </w:r>
      <w:r w:rsidRPr="00D721BB">
        <w:rPr>
          <w:rFonts w:hAnsi="標楷體"/>
        </w:rPr>
        <w:t>明天過生日就可以自行向商家購買機車；</w:t>
      </w:r>
    </w:p>
    <w:p w:rsidR="00A355F1" w:rsidRPr="00D721BB" w:rsidRDefault="00A355F1" w:rsidP="00A355F1">
      <w:pPr>
        <w:pStyle w:val="ad"/>
        <w:spacing w:line="252" w:lineRule="auto"/>
        <w:ind w:leftChars="0" w:left="360"/>
      </w:pPr>
      <w:r w:rsidRPr="00D721BB">
        <w:rPr>
          <w:rFonts w:hAnsi="標楷體"/>
        </w:rPr>
        <w:t>小蘭</w:t>
      </w:r>
      <w:r w:rsidRPr="00D721BB">
        <w:t>─</w:t>
      </w:r>
      <w:r w:rsidRPr="00D721BB">
        <w:rPr>
          <w:rFonts w:hAnsi="標楷體"/>
        </w:rPr>
        <w:t>與唱片公司簽訂合約具有法律效力；</w:t>
      </w:r>
    </w:p>
    <w:p w:rsidR="00A355F1" w:rsidRPr="00D721BB" w:rsidRDefault="00A355F1" w:rsidP="00A355F1">
      <w:pPr>
        <w:pStyle w:val="ad"/>
        <w:spacing w:line="252" w:lineRule="auto"/>
        <w:ind w:leftChars="0" w:left="360"/>
      </w:pPr>
      <w:r w:rsidRPr="00D721BB">
        <w:rPr>
          <w:rFonts w:hAnsi="標楷體"/>
        </w:rPr>
        <w:t>小菊</w:t>
      </w:r>
      <w:r w:rsidRPr="00D721BB">
        <w:t>─</w:t>
      </w:r>
      <w:r w:rsidRPr="00D721BB">
        <w:rPr>
          <w:rFonts w:hAnsi="標楷體"/>
        </w:rPr>
        <w:t>購買昂貴物品時，需取得父母同意。</w:t>
      </w:r>
    </w:p>
    <w:p w:rsidR="00A355F1" w:rsidRPr="00D721BB" w:rsidRDefault="00A355F1" w:rsidP="00A355F1">
      <w:pPr>
        <w:pStyle w:val="ad"/>
        <w:ind w:leftChars="0" w:left="360"/>
      </w:pPr>
      <w:r w:rsidRPr="00D721BB">
        <w:t>(A)</w:t>
      </w:r>
      <w:r w:rsidRPr="00D721BB">
        <w:rPr>
          <w:rFonts w:hAnsi="標楷體"/>
        </w:rPr>
        <w:t>小黑</w:t>
      </w:r>
      <w:r w:rsidRPr="00D721BB">
        <w:t>─</w:t>
      </w:r>
      <w:r w:rsidRPr="00D721BB">
        <w:rPr>
          <w:rFonts w:hAnsi="標楷體"/>
        </w:rPr>
        <w:t>小蘭</w:t>
      </w:r>
      <w:r w:rsidRPr="00D721BB">
        <w:t>─</w:t>
      </w:r>
      <w:r w:rsidRPr="00D721BB">
        <w:rPr>
          <w:rFonts w:hAnsi="標楷體"/>
        </w:rPr>
        <w:t>小菊</w:t>
      </w:r>
      <w:r w:rsidRPr="00D721BB">
        <w:t>─</w:t>
      </w:r>
      <w:r w:rsidRPr="00D721BB">
        <w:rPr>
          <w:rFonts w:hAnsi="標楷體"/>
        </w:rPr>
        <w:t>小白</w:t>
      </w:r>
    </w:p>
    <w:p w:rsidR="00A355F1" w:rsidRPr="00D721BB" w:rsidRDefault="00A355F1" w:rsidP="00A355F1">
      <w:pPr>
        <w:pStyle w:val="ad"/>
        <w:ind w:leftChars="0" w:left="360"/>
      </w:pPr>
      <w:r w:rsidRPr="00D721BB">
        <w:t>(B)</w:t>
      </w:r>
      <w:r w:rsidRPr="00D721BB">
        <w:rPr>
          <w:rFonts w:hAnsi="標楷體"/>
        </w:rPr>
        <w:t>小黑</w:t>
      </w:r>
      <w:r w:rsidRPr="00D721BB">
        <w:t>─</w:t>
      </w:r>
      <w:r w:rsidRPr="00D721BB">
        <w:rPr>
          <w:rFonts w:hAnsi="標楷體"/>
        </w:rPr>
        <w:t>小菊</w:t>
      </w:r>
      <w:r w:rsidRPr="00D721BB">
        <w:t>─</w:t>
      </w:r>
      <w:r w:rsidRPr="00D721BB">
        <w:rPr>
          <w:rFonts w:hAnsi="標楷體"/>
        </w:rPr>
        <w:t>小白</w:t>
      </w:r>
      <w:r w:rsidRPr="00D721BB">
        <w:t>─</w:t>
      </w:r>
      <w:r w:rsidRPr="00D721BB">
        <w:rPr>
          <w:rFonts w:hAnsi="標楷體"/>
        </w:rPr>
        <w:t>小蘭</w:t>
      </w:r>
    </w:p>
    <w:p w:rsidR="00A355F1" w:rsidRPr="00D721BB" w:rsidRDefault="00A355F1" w:rsidP="00A355F1">
      <w:pPr>
        <w:pStyle w:val="ad"/>
        <w:ind w:leftChars="0" w:left="360"/>
      </w:pPr>
      <w:r w:rsidRPr="00D721BB">
        <w:t>(C)</w:t>
      </w:r>
      <w:r w:rsidRPr="00D721BB">
        <w:rPr>
          <w:rFonts w:hAnsi="標楷體"/>
        </w:rPr>
        <w:t>小菊</w:t>
      </w:r>
      <w:r w:rsidRPr="00D721BB">
        <w:t>─</w:t>
      </w:r>
      <w:r w:rsidRPr="00D721BB">
        <w:rPr>
          <w:rFonts w:hAnsi="標楷體"/>
        </w:rPr>
        <w:t>小黑</w:t>
      </w:r>
      <w:r w:rsidRPr="00D721BB">
        <w:t>─</w:t>
      </w:r>
      <w:r w:rsidRPr="00D721BB">
        <w:rPr>
          <w:rFonts w:hAnsi="標楷體"/>
        </w:rPr>
        <w:t>小白</w:t>
      </w:r>
      <w:r w:rsidRPr="00D721BB">
        <w:t>─</w:t>
      </w:r>
      <w:r w:rsidRPr="00D721BB">
        <w:rPr>
          <w:rFonts w:hAnsi="標楷體"/>
        </w:rPr>
        <w:t>小蘭</w:t>
      </w:r>
    </w:p>
    <w:p w:rsidR="00A355F1" w:rsidRPr="00D721BB" w:rsidRDefault="00A355F1" w:rsidP="00A355F1">
      <w:pPr>
        <w:pStyle w:val="ad"/>
        <w:ind w:leftChars="0" w:left="360"/>
      </w:pPr>
      <w:r w:rsidRPr="00D721BB">
        <w:t>(D)</w:t>
      </w:r>
      <w:r w:rsidR="00E01639" w:rsidRPr="00D721BB">
        <w:rPr>
          <w:rFonts w:hAnsi="標楷體"/>
        </w:rPr>
        <w:t>小蘭</w:t>
      </w:r>
      <w:r w:rsidRPr="00D721BB">
        <w:t>─</w:t>
      </w:r>
      <w:r w:rsidRPr="00D721BB">
        <w:rPr>
          <w:rFonts w:hAnsi="標楷體"/>
        </w:rPr>
        <w:t>小</w:t>
      </w:r>
      <w:r w:rsidR="00E01639" w:rsidRPr="00D721BB">
        <w:rPr>
          <w:rFonts w:hAnsi="標楷體"/>
        </w:rPr>
        <w:t>白</w:t>
      </w:r>
      <w:r w:rsidRPr="00D721BB">
        <w:t>─</w:t>
      </w:r>
      <w:r w:rsidRPr="00D721BB">
        <w:rPr>
          <w:rFonts w:hAnsi="標楷體"/>
        </w:rPr>
        <w:t>小</w:t>
      </w:r>
      <w:r w:rsidR="00E01639" w:rsidRPr="00D721BB">
        <w:rPr>
          <w:rFonts w:hAnsi="標楷體"/>
        </w:rPr>
        <w:t>菊</w:t>
      </w:r>
      <w:r w:rsidRPr="00D721BB">
        <w:t>─</w:t>
      </w:r>
      <w:r w:rsidR="00E01639" w:rsidRPr="00D721BB">
        <w:rPr>
          <w:rFonts w:hAnsi="標楷體"/>
        </w:rPr>
        <w:t>小黑</w:t>
      </w:r>
      <w:r w:rsidR="00757FF1" w:rsidRPr="00D721BB">
        <w:rPr>
          <w:rFonts w:hAnsi="標楷體"/>
        </w:rPr>
        <w:t>。</w:t>
      </w:r>
    </w:p>
    <w:p w:rsidR="00ED7E66" w:rsidRPr="00757FF1" w:rsidRDefault="00ED7E66" w:rsidP="00ED7E66">
      <w:pPr>
        <w:autoSpaceDE w:val="0"/>
        <w:autoSpaceDN w:val="0"/>
        <w:adjustRightInd w:val="0"/>
        <w:rPr>
          <w:color w:val="000000" w:themeColor="text1"/>
        </w:rPr>
      </w:pPr>
    </w:p>
    <w:p w:rsidR="00BD07C0" w:rsidRPr="00D721BB" w:rsidRDefault="00BD07C0" w:rsidP="00BD07C0">
      <w:pPr>
        <w:rPr>
          <w:color w:val="000000" w:themeColor="text1"/>
          <w:sz w:val="28"/>
          <w:szCs w:val="26"/>
        </w:rPr>
      </w:pPr>
      <w:r w:rsidRPr="00D721BB">
        <w:rPr>
          <w:rFonts w:hAnsi="標楷體"/>
          <w:color w:val="000000" w:themeColor="text1"/>
          <w:sz w:val="28"/>
        </w:rPr>
        <w:t>【歷史科試題】</w:t>
      </w:r>
    </w:p>
    <w:p w:rsidR="00FA6517" w:rsidRPr="00D721BB" w:rsidRDefault="00FA6517" w:rsidP="00FA6517">
      <w:pPr>
        <w:rPr>
          <w:noProof/>
          <w:color w:val="000000" w:themeColor="text1"/>
        </w:rPr>
      </w:pPr>
    </w:p>
    <w:p w:rsidR="00657EA9" w:rsidRPr="00D721BB" w:rsidRDefault="00657EA9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</w:rPr>
        <w:t>段考期間適逢</w:t>
      </w:r>
      <w:r w:rsidRPr="00D721BB">
        <w:t>3</w:t>
      </w:r>
      <w:r w:rsidRPr="00D721BB">
        <w:rPr>
          <w:rFonts w:hAnsi="標楷體"/>
        </w:rPr>
        <w:t>月</w:t>
      </w:r>
      <w:r w:rsidRPr="00D721BB">
        <w:t>29</w:t>
      </w:r>
      <w:r w:rsidRPr="00D721BB">
        <w:rPr>
          <w:rFonts w:hAnsi="標楷體"/>
        </w:rPr>
        <w:t>日</w:t>
      </w:r>
      <w:r w:rsidRPr="00D721BB">
        <w:rPr>
          <w:rFonts w:hAnsi="標楷體"/>
          <w:u w:val="single"/>
        </w:rPr>
        <w:t>青年節</w:t>
      </w:r>
      <w:r w:rsidRPr="00D721BB">
        <w:rPr>
          <w:rFonts w:hAnsi="標楷體"/>
        </w:rPr>
        <w:t>，這是</w:t>
      </w:r>
      <w:r w:rsidRPr="00D721BB">
        <w:rPr>
          <w:rFonts w:hAnsi="標楷體"/>
          <w:u w:val="single"/>
        </w:rPr>
        <w:t>中華民國政府</w:t>
      </w:r>
      <w:r w:rsidRPr="00D721BB">
        <w:rPr>
          <w:rFonts w:hAnsi="標楷體"/>
        </w:rPr>
        <w:t>為了紀念死難的革命派人士。請問：</w:t>
      </w:r>
      <w:r w:rsidRPr="00D721BB">
        <w:rPr>
          <w:rFonts w:hAnsi="標楷體"/>
          <w:u w:val="single"/>
        </w:rPr>
        <w:t>青年節</w:t>
      </w:r>
      <w:r w:rsidRPr="00D721BB">
        <w:rPr>
          <w:rFonts w:hAnsi="標楷體"/>
        </w:rPr>
        <w:t>是為了紀念下列哪一場革命起事</w:t>
      </w:r>
      <w:r w:rsidR="00D721BB" w:rsidRPr="00D721BB">
        <w:rPr>
          <w:rFonts w:hAnsi="標楷體"/>
        </w:rPr>
        <w:t>？</w:t>
      </w:r>
    </w:p>
    <w:p w:rsidR="00D721BB" w:rsidRPr="00D721BB" w:rsidRDefault="00657EA9" w:rsidP="00657EA9">
      <w:pPr>
        <w:pStyle w:val="ad"/>
        <w:ind w:leftChars="0" w:left="360"/>
        <w:jc w:val="both"/>
      </w:pPr>
      <w:r w:rsidRPr="00D721BB">
        <w:t>(A)</w:t>
      </w:r>
      <w:r w:rsidRPr="00D721BB">
        <w:rPr>
          <w:rFonts w:hAnsi="標楷體"/>
          <w:u w:val="single"/>
        </w:rPr>
        <w:t>廣州黃花岡</w:t>
      </w:r>
      <w:r w:rsidRPr="00D721BB">
        <w:rPr>
          <w:rFonts w:hAnsi="標楷體"/>
        </w:rPr>
        <w:t>之役</w:t>
      </w:r>
      <w:r w:rsidR="00D721BB" w:rsidRPr="00D721BB">
        <w:tab/>
      </w:r>
      <w:r w:rsidR="00D721BB" w:rsidRPr="00D721BB">
        <w:tab/>
      </w:r>
      <w:r w:rsidR="00D721BB" w:rsidRPr="00D721BB">
        <w:tab/>
      </w:r>
      <w:r w:rsidRPr="00D721BB">
        <w:t>(B)</w:t>
      </w:r>
      <w:r w:rsidRPr="00D721BB">
        <w:rPr>
          <w:rFonts w:hAnsi="標楷體"/>
          <w:u w:val="single"/>
        </w:rPr>
        <w:t>武</w:t>
      </w:r>
      <w:r w:rsidR="001B19A1">
        <w:rPr>
          <w:rFonts w:hAnsi="標楷體" w:hint="eastAsia"/>
          <w:u w:val="single"/>
        </w:rPr>
        <w:t>昌</w:t>
      </w:r>
      <w:r w:rsidRPr="00D721BB">
        <w:rPr>
          <w:rFonts w:hAnsi="標楷體"/>
        </w:rPr>
        <w:t>起事</w:t>
      </w:r>
    </w:p>
    <w:p w:rsidR="00FA6517" w:rsidRPr="00D721BB" w:rsidRDefault="00657EA9" w:rsidP="00657EA9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t>(C)</w:t>
      </w:r>
      <w:r w:rsidRPr="00D721BB">
        <w:rPr>
          <w:rFonts w:hAnsi="標楷體"/>
        </w:rPr>
        <w:t>二次革命</w:t>
      </w:r>
      <w:r w:rsidR="00D721BB" w:rsidRPr="00D721BB">
        <w:tab/>
      </w:r>
      <w:r w:rsidR="00D721BB" w:rsidRPr="00D721BB">
        <w:tab/>
      </w:r>
      <w:r w:rsidR="00D721BB" w:rsidRPr="00D721BB">
        <w:tab/>
      </w:r>
      <w:r w:rsidR="00D721BB" w:rsidRPr="00D721BB">
        <w:tab/>
      </w:r>
      <w:r w:rsidRPr="00D721BB">
        <w:t>(D)</w:t>
      </w:r>
      <w:r w:rsidRPr="00D721BB">
        <w:rPr>
          <w:rFonts w:hAnsi="標楷體"/>
          <w:u w:val="single"/>
        </w:rPr>
        <w:t>西來庵</w:t>
      </w:r>
      <w:r w:rsidRPr="00D721BB">
        <w:rPr>
          <w:rFonts w:hAnsi="標楷體"/>
        </w:rPr>
        <w:t>事件。</w:t>
      </w:r>
    </w:p>
    <w:p w:rsidR="00FA6517" w:rsidRPr="00D721BB" w:rsidRDefault="00FA6517" w:rsidP="00FA6517">
      <w:pPr>
        <w:jc w:val="both"/>
        <w:rPr>
          <w:color w:val="000000" w:themeColor="text1"/>
        </w:rPr>
      </w:pPr>
    </w:p>
    <w:p w:rsidR="00657EA9" w:rsidRPr="00D721BB" w:rsidRDefault="00657EA9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</w:rPr>
        <w:t>西元</w:t>
      </w:r>
      <w:r w:rsidRPr="00D721BB">
        <w:t>1911</w:t>
      </w:r>
      <w:r w:rsidRPr="00D721BB">
        <w:rPr>
          <w:rFonts w:hAnsi="標楷體"/>
        </w:rPr>
        <w:t>年</w:t>
      </w:r>
      <w:r w:rsidRPr="00D721BB">
        <w:t>10</w:t>
      </w:r>
      <w:r w:rsidRPr="00D721BB">
        <w:rPr>
          <w:rFonts w:hAnsi="標楷體"/>
        </w:rPr>
        <w:t>月</w:t>
      </w:r>
      <w:r w:rsidRPr="00D721BB">
        <w:t>10</w:t>
      </w:r>
      <w:r w:rsidRPr="00D721BB">
        <w:rPr>
          <w:rFonts w:hAnsi="標楷體"/>
        </w:rPr>
        <w:t>日</w:t>
      </w:r>
      <w:r w:rsidRPr="00D721BB">
        <w:rPr>
          <w:rFonts w:hAnsi="標楷體"/>
          <w:u w:val="single"/>
        </w:rPr>
        <w:t>武昌</w:t>
      </w:r>
      <w:r w:rsidRPr="00D721BB">
        <w:rPr>
          <w:rFonts w:hAnsi="標楷體"/>
        </w:rPr>
        <w:t>起事發動後，</w:t>
      </w:r>
      <w:r w:rsidRPr="00D721BB">
        <w:rPr>
          <w:rFonts w:hAnsi="標楷體"/>
          <w:u w:val="single"/>
        </w:rPr>
        <w:t>長江</w:t>
      </w:r>
      <w:r w:rsidRPr="00D721BB">
        <w:rPr>
          <w:rFonts w:hAnsi="標楷體"/>
        </w:rPr>
        <w:t>流域以及南方各省紛紛起而響應，並宣告脫離</w:t>
      </w:r>
      <w:r w:rsidRPr="00D721BB">
        <w:rPr>
          <w:rFonts w:hAnsi="標楷體"/>
          <w:u w:val="single"/>
        </w:rPr>
        <w:t>滿清</w:t>
      </w:r>
      <w:r w:rsidRPr="00D721BB">
        <w:rPr>
          <w:rFonts w:hAnsi="標楷體"/>
        </w:rPr>
        <w:t>獨立。請問：這顯示出什麼樣的意義</w:t>
      </w:r>
      <w:r w:rsidR="00D721BB" w:rsidRPr="00D721BB">
        <w:rPr>
          <w:rFonts w:hAnsi="標楷體"/>
        </w:rPr>
        <w:t>？</w:t>
      </w:r>
    </w:p>
    <w:p w:rsidR="00FA6517" w:rsidRPr="00D721BB" w:rsidRDefault="00657EA9" w:rsidP="00657EA9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t>(A)</w:t>
      </w:r>
      <w:r w:rsidRPr="00D721BB">
        <w:rPr>
          <w:rFonts w:hAnsi="標楷體"/>
        </w:rPr>
        <w:t>革命人士提出平均地權的想法吸引人心</w:t>
      </w:r>
      <w:r w:rsidR="001B19A1">
        <w:rPr>
          <w:rFonts w:hAnsi="標楷體" w:hint="eastAsia"/>
        </w:rPr>
        <w:t xml:space="preserve"> </w:t>
      </w:r>
      <w:r w:rsidRPr="00D721BB">
        <w:t>(B)</w:t>
      </w:r>
      <w:r w:rsidRPr="00D721BB">
        <w:rPr>
          <w:rFonts w:hAnsi="標楷體"/>
        </w:rPr>
        <w:t>革命人士提出「反清復明」口號得到民眾認同</w:t>
      </w:r>
      <w:r w:rsidRPr="00D721BB">
        <w:t xml:space="preserve"> (C)</w:t>
      </w:r>
      <w:r w:rsidRPr="00D721BB">
        <w:rPr>
          <w:rFonts w:hAnsi="標楷體"/>
          <w:u w:val="single"/>
        </w:rPr>
        <w:t>清</w:t>
      </w:r>
      <w:r w:rsidRPr="00D721BB">
        <w:rPr>
          <w:rFonts w:hAnsi="標楷體"/>
        </w:rPr>
        <w:t>廷的作為讓人民失望</w:t>
      </w:r>
      <w:r w:rsidRPr="00D721BB">
        <w:t xml:space="preserve"> (D)</w:t>
      </w:r>
      <w:r w:rsidRPr="00D721BB">
        <w:rPr>
          <w:rFonts w:hAnsi="標楷體"/>
        </w:rPr>
        <w:t>地方政府軍權過高。</w:t>
      </w:r>
    </w:p>
    <w:p w:rsidR="00657EA9" w:rsidRPr="00D721BB" w:rsidRDefault="00657EA9" w:rsidP="00FA6517">
      <w:pPr>
        <w:jc w:val="both"/>
        <w:rPr>
          <w:color w:val="000000" w:themeColor="text1"/>
        </w:rPr>
      </w:pPr>
    </w:p>
    <w:p w:rsidR="00D721BB" w:rsidRPr="00D721BB" w:rsidRDefault="00D721BB" w:rsidP="00D721BB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</w:rPr>
        <w:t>民國</w:t>
      </w:r>
      <w:r w:rsidRPr="00D721BB">
        <w:t>4</w:t>
      </w:r>
      <w:r w:rsidRPr="00D721BB">
        <w:rPr>
          <w:rFonts w:hAnsi="標楷體"/>
        </w:rPr>
        <w:t>年</w:t>
      </w:r>
      <w:r w:rsidRPr="00D721BB">
        <w:t>8</w:t>
      </w:r>
      <w:r w:rsidRPr="00D721BB">
        <w:rPr>
          <w:rFonts w:hAnsi="標楷體"/>
        </w:rPr>
        <w:t>月</w:t>
      </w:r>
      <w:r w:rsidRPr="00D721BB">
        <w:t>20</w:t>
      </w:r>
      <w:r w:rsidRPr="00D721BB">
        <w:rPr>
          <w:rFonts w:hAnsi="標楷體"/>
        </w:rPr>
        <w:t>日，</w:t>
      </w:r>
      <w:r w:rsidRPr="00D721BB">
        <w:rPr>
          <w:rFonts w:hAnsi="標楷體"/>
          <w:u w:val="wave"/>
        </w:rPr>
        <w:t>北京每日新聞</w:t>
      </w:r>
      <w:r w:rsidRPr="00D721BB">
        <w:rPr>
          <w:rFonts w:hAnsi="標楷體"/>
        </w:rPr>
        <w:t>刊載</w:t>
      </w:r>
      <w:r w:rsidRPr="00D721BB">
        <w:rPr>
          <w:rFonts w:hAnsi="標楷體"/>
          <w:u w:val="single"/>
        </w:rPr>
        <w:t>中華民國</w:t>
      </w:r>
      <w:r w:rsidRPr="00D721BB">
        <w:rPr>
          <w:rFonts w:hAnsi="標楷體"/>
        </w:rPr>
        <w:t>政府</w:t>
      </w:r>
      <w:r w:rsidRPr="00D721BB">
        <w:rPr>
          <w:rFonts w:hAnsi="標楷體"/>
          <w:u w:val="single"/>
        </w:rPr>
        <w:t>美籍</w:t>
      </w:r>
      <w:r w:rsidRPr="00D721BB">
        <w:rPr>
          <w:rFonts w:hAnsi="標楷體"/>
        </w:rPr>
        <w:t>法律顧問所發表的文章</w:t>
      </w:r>
      <w:r w:rsidRPr="00D721BB">
        <w:rPr>
          <w:rFonts w:hAnsi="標楷體"/>
          <w:u w:val="wave"/>
        </w:rPr>
        <w:t>共和與君主論</w:t>
      </w:r>
      <w:r w:rsidRPr="00D721BB">
        <w:rPr>
          <w:rFonts w:hAnsi="標楷體"/>
        </w:rPr>
        <w:t>，文章最後指出「中國推行君主制，較共和制更合適，這點是不需要懷疑的。」請問：這篇文章發表後，可能跟下列哪一事件的發展有直接關係？</w:t>
      </w:r>
    </w:p>
    <w:p w:rsidR="00D721BB" w:rsidRPr="00D721BB" w:rsidRDefault="00D721BB" w:rsidP="00D721BB">
      <w:pPr>
        <w:pStyle w:val="ad"/>
        <w:ind w:leftChars="0" w:left="360"/>
        <w:jc w:val="both"/>
      </w:pPr>
      <w:r w:rsidRPr="00D721BB">
        <w:t>(A)</w:t>
      </w:r>
      <w:r w:rsidRPr="00D721BB">
        <w:rPr>
          <w:rFonts w:hAnsi="標楷體"/>
        </w:rPr>
        <w:t>發動「二次革命」</w:t>
      </w:r>
      <w:r w:rsidRPr="00D721BB">
        <w:tab/>
      </w:r>
      <w:r w:rsidRPr="00D721BB">
        <w:tab/>
        <w:t>(B)</w:t>
      </w:r>
      <w:r w:rsidRPr="00D721BB">
        <w:rPr>
          <w:rFonts w:hAnsi="標楷體"/>
        </w:rPr>
        <w:t>推動「洪憲帝制」</w:t>
      </w:r>
    </w:p>
    <w:p w:rsidR="00D721BB" w:rsidRPr="00D721BB" w:rsidRDefault="00D721BB" w:rsidP="00D721BB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t>(C)</w:t>
      </w:r>
      <w:r w:rsidRPr="00D721BB">
        <w:rPr>
          <w:rFonts w:hAnsi="標楷體"/>
        </w:rPr>
        <w:t>擁立</w:t>
      </w:r>
      <w:r w:rsidRPr="00D721BB">
        <w:rPr>
          <w:rFonts w:hAnsi="標楷體"/>
          <w:u w:val="single"/>
        </w:rPr>
        <w:t>清</w:t>
      </w:r>
      <w:r w:rsidRPr="00D721BB">
        <w:rPr>
          <w:rFonts w:hAnsi="標楷體"/>
        </w:rPr>
        <w:t>帝復位</w:t>
      </w:r>
      <w:r w:rsidRPr="00D721BB">
        <w:tab/>
      </w:r>
      <w:r w:rsidRPr="00D721BB">
        <w:tab/>
      </w:r>
      <w:r w:rsidRPr="00D721BB">
        <w:tab/>
        <w:t>(D)</w:t>
      </w:r>
      <w:r w:rsidRPr="00D721BB">
        <w:rPr>
          <w:rFonts w:hAnsi="標楷體"/>
        </w:rPr>
        <w:t>號召「護法運動」。</w:t>
      </w:r>
    </w:p>
    <w:p w:rsidR="00D721BB" w:rsidRPr="00D721BB" w:rsidRDefault="00D721BB" w:rsidP="00D721BB">
      <w:pPr>
        <w:jc w:val="both"/>
        <w:rPr>
          <w:color w:val="000000" w:themeColor="text1"/>
        </w:rPr>
      </w:pPr>
    </w:p>
    <w:p w:rsidR="00D721BB" w:rsidRPr="00D721BB" w:rsidRDefault="00D721BB" w:rsidP="00D721BB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</w:rPr>
      </w:pPr>
      <w:r w:rsidRPr="00D721BB">
        <w:rPr>
          <w:rFonts w:hAnsi="標楷體"/>
        </w:rPr>
        <w:t>政府曾為了被某國逼迫簽訂條約而將</w:t>
      </w:r>
      <w:r w:rsidRPr="00D721BB">
        <w:t>5</w:t>
      </w:r>
      <w:r w:rsidRPr="00D721BB">
        <w:rPr>
          <w:rFonts w:hAnsi="標楷體"/>
        </w:rPr>
        <w:t>月</w:t>
      </w:r>
      <w:r w:rsidRPr="00D721BB">
        <w:t>9</w:t>
      </w:r>
      <w:r w:rsidRPr="00D721BB">
        <w:rPr>
          <w:rFonts w:hAnsi="標楷體"/>
        </w:rPr>
        <w:t>日訂為「國恥紀念日」，以資警惕。請問：以下敘述何者正確？</w:t>
      </w:r>
    </w:p>
    <w:p w:rsidR="00D721BB" w:rsidRPr="00D721BB" w:rsidRDefault="00D721BB" w:rsidP="00D721BB">
      <w:pPr>
        <w:pStyle w:val="ad"/>
        <w:ind w:leftChars="0" w:left="360"/>
        <w:jc w:val="both"/>
      </w:pPr>
      <w:r w:rsidRPr="00D721BB">
        <w:t>(A)</w:t>
      </w:r>
      <w:r w:rsidRPr="00D721BB">
        <w:rPr>
          <w:rFonts w:hAnsi="標楷體"/>
        </w:rPr>
        <w:t>這是</w:t>
      </w:r>
      <w:r w:rsidRPr="00D721BB">
        <w:rPr>
          <w:rFonts w:hAnsi="標楷體"/>
          <w:u w:val="single"/>
        </w:rPr>
        <w:t>英國</w:t>
      </w:r>
      <w:r w:rsidRPr="00D721BB">
        <w:rPr>
          <w:rFonts w:hAnsi="標楷體"/>
        </w:rPr>
        <w:t>為了得到</w:t>
      </w:r>
      <w:r w:rsidRPr="00D721BB">
        <w:rPr>
          <w:rFonts w:hAnsi="標楷體"/>
          <w:u w:val="single"/>
        </w:rPr>
        <w:t>廣東</w:t>
      </w:r>
      <w:r w:rsidRPr="00D721BB">
        <w:rPr>
          <w:rFonts w:hAnsi="標楷體"/>
        </w:rPr>
        <w:t>等地的特權而提出二十一條要求</w:t>
      </w:r>
      <w:r w:rsidRPr="00D721BB">
        <w:t xml:space="preserve"> (B)</w:t>
      </w:r>
      <w:r w:rsidRPr="00D721BB">
        <w:rPr>
          <w:rFonts w:hAnsi="標楷體"/>
        </w:rPr>
        <w:t>這是</w:t>
      </w:r>
      <w:r w:rsidRPr="00D721BB">
        <w:rPr>
          <w:rFonts w:hAnsi="標楷體"/>
          <w:u w:val="single"/>
        </w:rPr>
        <w:t>日本</w:t>
      </w:r>
      <w:r w:rsidRPr="00D721BB">
        <w:rPr>
          <w:rFonts w:hAnsi="標楷體"/>
        </w:rPr>
        <w:t>為了得到</w:t>
      </w:r>
      <w:r w:rsidRPr="00D721BB">
        <w:rPr>
          <w:rFonts w:hAnsi="標楷體"/>
          <w:u w:val="single"/>
        </w:rPr>
        <w:t>山東</w:t>
      </w:r>
      <w:r w:rsidRPr="00D721BB">
        <w:rPr>
          <w:rFonts w:hAnsi="標楷體"/>
        </w:rPr>
        <w:t>等地的特權而提出二十一條要求</w:t>
      </w:r>
      <w:r w:rsidRPr="00D721BB">
        <w:t xml:space="preserve"> (C)</w:t>
      </w:r>
      <w:r w:rsidRPr="00D721BB">
        <w:rPr>
          <w:rFonts w:hAnsi="標楷體"/>
        </w:rPr>
        <w:t>這是</w:t>
      </w:r>
      <w:r w:rsidRPr="00D721BB">
        <w:rPr>
          <w:rFonts w:hAnsi="標楷體"/>
          <w:u w:val="single"/>
        </w:rPr>
        <w:t>袁世凱</w:t>
      </w:r>
      <w:r w:rsidRPr="00D721BB">
        <w:rPr>
          <w:rFonts w:hAnsi="標楷體"/>
        </w:rPr>
        <w:t>為了和</w:t>
      </w:r>
      <w:r w:rsidRPr="00D721BB">
        <w:rPr>
          <w:rFonts w:hAnsi="標楷體"/>
          <w:u w:val="single"/>
        </w:rPr>
        <w:t>英國</w:t>
      </w:r>
      <w:r w:rsidRPr="00D721BB">
        <w:rPr>
          <w:rFonts w:hAnsi="標楷體"/>
        </w:rPr>
        <w:t>合作而同意</w:t>
      </w:r>
      <w:r w:rsidRPr="00D721BB">
        <w:t>(D)</w:t>
      </w:r>
      <w:r w:rsidRPr="00D721BB">
        <w:rPr>
          <w:rFonts w:hAnsi="標楷體"/>
        </w:rPr>
        <w:t>這是</w:t>
      </w:r>
      <w:r w:rsidRPr="00D721BB">
        <w:rPr>
          <w:rFonts w:hAnsi="標楷體"/>
          <w:u w:val="single"/>
        </w:rPr>
        <w:t>段祺瑞</w:t>
      </w:r>
      <w:r w:rsidRPr="00D721BB">
        <w:rPr>
          <w:rFonts w:hAnsi="標楷體"/>
        </w:rPr>
        <w:t>為了和</w:t>
      </w:r>
      <w:r w:rsidRPr="00D721BB">
        <w:rPr>
          <w:rFonts w:hAnsi="標楷體"/>
          <w:u w:val="single"/>
        </w:rPr>
        <w:t>日本</w:t>
      </w:r>
      <w:r w:rsidRPr="00D721BB">
        <w:rPr>
          <w:rFonts w:hAnsi="標楷體"/>
        </w:rPr>
        <w:t>合作而同意。</w:t>
      </w:r>
    </w:p>
    <w:p w:rsidR="00D721BB" w:rsidRDefault="008665F5" w:rsidP="00757FF1">
      <w:pPr>
        <w:jc w:val="both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50800</wp:posOffset>
                </wp:positionV>
                <wp:extent cx="1822450" cy="381000"/>
                <wp:effectExtent l="0" t="0" r="6350" b="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1F4" w:rsidRPr="00B87F79" w:rsidRDefault="005E41F4" w:rsidP="00960F0D">
                            <w:pPr>
                              <w:snapToGrid w:val="0"/>
                              <w:rPr>
                                <w:rFonts w:ascii="標楷體" w:hAnsi="標楷體"/>
                                <w:b/>
                                <w:sz w:val="36"/>
                                <w:szCs w:val="32"/>
                              </w:rPr>
                            </w:pPr>
                            <w:r w:rsidRPr="00B87F79">
                              <w:rPr>
                                <w:rFonts w:ascii="標楷體" w:hAnsi="標楷體" w:hint="eastAsia"/>
                                <w:b/>
                                <w:sz w:val="36"/>
                                <w:szCs w:val="32"/>
                              </w:rPr>
                              <w:t>請翻頁繼續作答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57.1pt;margin-top:4pt;width:143.5pt;height:3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" strokeweight="1.25pt">
                <v:textbox>
                  <w:txbxContent>
                    <w:p w:rsidR="005E41F4" w:rsidRPr="00B87F79" w:rsidRDefault="005E41F4" w:rsidP="00960F0D">
                      <w:pPr>
                        <w:snapToGrid w:val="0"/>
                        <w:rPr>
                          <w:rFonts w:ascii="標楷體" w:hAnsi="標楷體"/>
                          <w:b/>
                          <w:sz w:val="36"/>
                          <w:szCs w:val="32"/>
                        </w:rPr>
                      </w:pPr>
                      <w:r w:rsidRPr="00B87F79">
                        <w:rPr>
                          <w:rFonts w:ascii="標楷體" w:hAnsi="標楷體" w:hint="eastAsia"/>
                          <w:b/>
                          <w:sz w:val="36"/>
                          <w:szCs w:val="32"/>
                        </w:rPr>
                        <w:t>請翻頁繼續作答</w:t>
                      </w:r>
                    </w:p>
                  </w:txbxContent>
                </v:textbox>
              </v:shape>
            </w:pict>
          </mc:Fallback>
        </mc:AlternateContent>
      </w:r>
    </w:p>
    <w:p w:rsidR="00757FF1" w:rsidRPr="00757FF1" w:rsidRDefault="00757FF1" w:rsidP="00757FF1">
      <w:pPr>
        <w:jc w:val="both"/>
        <w:rPr>
          <w:color w:val="000000" w:themeColor="text1"/>
        </w:rPr>
      </w:pPr>
    </w:p>
    <w:p w:rsidR="00D721BB" w:rsidRDefault="00D721BB" w:rsidP="00FA6517">
      <w:pPr>
        <w:jc w:val="both"/>
        <w:rPr>
          <w:color w:val="000000" w:themeColor="text1"/>
        </w:rPr>
      </w:pPr>
    </w:p>
    <w:p w:rsidR="00816AF0" w:rsidRPr="00D721BB" w:rsidRDefault="00816AF0" w:rsidP="00FA6517">
      <w:pPr>
        <w:jc w:val="both"/>
        <w:rPr>
          <w:color w:val="000000" w:themeColor="text1"/>
        </w:rPr>
      </w:pPr>
    </w:p>
    <w:p w:rsidR="00657EA9" w:rsidRPr="00D721BB" w:rsidRDefault="00657EA9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</w:rPr>
        <w:t>下表甲、乙分別為兩個時期官方所頒行的學校行事曆，每逢表中所列的紀念日，學校須為學生講述相關歷史，來養成愛國心。由甲到乙的轉變，主要受到下列哪一事件的影響？</w:t>
      </w:r>
    </w:p>
    <w:tbl>
      <w:tblPr>
        <w:tblStyle w:val="af1"/>
        <w:tblW w:w="0" w:type="auto"/>
        <w:tblInd w:w="360" w:type="dxa"/>
        <w:tblLook w:val="04A0" w:firstRow="1" w:lastRow="0" w:firstColumn="1" w:lastColumn="0" w:noHBand="0" w:noVBand="1"/>
      </w:tblPr>
      <w:tblGrid>
        <w:gridCol w:w="1964"/>
        <w:gridCol w:w="1954"/>
        <w:gridCol w:w="1963"/>
      </w:tblGrid>
      <w:tr w:rsidR="00657EA9" w:rsidRPr="00D721BB" w:rsidTr="00657EA9">
        <w:tc>
          <w:tcPr>
            <w:tcW w:w="1964" w:type="dxa"/>
          </w:tcPr>
          <w:p w:rsidR="00657EA9" w:rsidRPr="00D721BB" w:rsidRDefault="00657EA9" w:rsidP="00657EA9">
            <w:pPr>
              <w:pStyle w:val="ad"/>
              <w:ind w:leftChars="0" w:left="0"/>
              <w:jc w:val="center"/>
              <w:rPr>
                <w:color w:val="000000" w:themeColor="text1"/>
                <w:kern w:val="0"/>
              </w:rPr>
            </w:pPr>
            <w:r w:rsidRPr="00D721BB">
              <w:rPr>
                <w:rFonts w:hAnsi="標楷體"/>
                <w:szCs w:val="22"/>
              </w:rPr>
              <w:t>甲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657EA9" w:rsidRPr="00D721BB" w:rsidRDefault="00657EA9" w:rsidP="00657EA9">
            <w:pPr>
              <w:pStyle w:val="ad"/>
              <w:ind w:leftChars="0" w:left="0"/>
              <w:jc w:val="both"/>
              <w:rPr>
                <w:color w:val="000000" w:themeColor="text1"/>
                <w:kern w:val="0"/>
              </w:rPr>
            </w:pPr>
          </w:p>
        </w:tc>
        <w:tc>
          <w:tcPr>
            <w:tcW w:w="1963" w:type="dxa"/>
          </w:tcPr>
          <w:p w:rsidR="00657EA9" w:rsidRPr="00D721BB" w:rsidRDefault="00657EA9" w:rsidP="00657EA9">
            <w:pPr>
              <w:pStyle w:val="ad"/>
              <w:ind w:leftChars="0" w:left="0"/>
              <w:jc w:val="center"/>
              <w:rPr>
                <w:color w:val="000000" w:themeColor="text1"/>
                <w:kern w:val="0"/>
              </w:rPr>
            </w:pPr>
            <w:r w:rsidRPr="00D721BB">
              <w:rPr>
                <w:rFonts w:hAnsi="標楷體"/>
                <w:szCs w:val="22"/>
              </w:rPr>
              <w:t>乙</w:t>
            </w:r>
          </w:p>
        </w:tc>
      </w:tr>
      <w:tr w:rsidR="00657EA9" w:rsidRPr="00D721BB" w:rsidTr="00657EA9">
        <w:tc>
          <w:tcPr>
            <w:tcW w:w="1964" w:type="dxa"/>
          </w:tcPr>
          <w:p w:rsidR="00657EA9" w:rsidRPr="00D721BB" w:rsidRDefault="00657EA9" w:rsidP="00657EA9">
            <w:pPr>
              <w:rPr>
                <w:szCs w:val="22"/>
              </w:rPr>
            </w:pPr>
            <w:r w:rsidRPr="00D721BB">
              <w:rPr>
                <w:rFonts w:hAnsi="標楷體"/>
                <w:szCs w:val="22"/>
              </w:rPr>
              <w:t>紀念日：皇帝壽誕、皇太后壽誕、孔子生日、頒詔預備立憲、停科舉、各審諮議局成立</w:t>
            </w:r>
          </w:p>
          <w:p w:rsidR="00657EA9" w:rsidRPr="00D721BB" w:rsidRDefault="00657EA9" w:rsidP="00657EA9">
            <w:pPr>
              <w:rPr>
                <w:szCs w:val="22"/>
              </w:rPr>
            </w:pPr>
          </w:p>
          <w:p w:rsidR="00657EA9" w:rsidRPr="00D721BB" w:rsidRDefault="00657EA9" w:rsidP="00657EA9">
            <w:pPr>
              <w:rPr>
                <w:szCs w:val="22"/>
              </w:rPr>
            </w:pPr>
            <w:r w:rsidRPr="00D721BB">
              <w:rPr>
                <w:rFonts w:hAnsi="標楷體"/>
                <w:szCs w:val="22"/>
              </w:rPr>
              <w:t>國恥紀念日：甲午對日本戰敗、</w:t>
            </w:r>
          </w:p>
          <w:p w:rsidR="00657EA9" w:rsidRPr="00D721BB" w:rsidRDefault="00657EA9" w:rsidP="00657EA9">
            <w:pPr>
              <w:pStyle w:val="ad"/>
              <w:ind w:leftChars="0" w:left="0"/>
              <w:jc w:val="both"/>
              <w:rPr>
                <w:color w:val="000000" w:themeColor="text1"/>
                <w:kern w:val="0"/>
              </w:rPr>
            </w:pPr>
            <w:r w:rsidRPr="00D721BB">
              <w:rPr>
                <w:rFonts w:hAnsi="標楷體"/>
                <w:szCs w:val="22"/>
              </w:rPr>
              <w:t>庚子聯軍入京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657EA9" w:rsidRPr="00D721BB" w:rsidRDefault="008665F5" w:rsidP="00657EA9">
            <w:pPr>
              <w:pStyle w:val="ad"/>
              <w:ind w:leftChars="0" w:left="0"/>
              <w:jc w:val="both"/>
              <w:rPr>
                <w:color w:val="000000" w:themeColor="text1"/>
                <w:kern w:val="0"/>
              </w:rPr>
            </w:pPr>
            <w:r>
              <w:rPr>
                <w:noProof/>
                <w:color w:val="000000" w:themeColor="text1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424815</wp:posOffset>
                      </wp:positionV>
                      <wp:extent cx="669290" cy="1050290"/>
                      <wp:effectExtent l="0" t="38100" r="16510" b="35560"/>
                      <wp:wrapSquare wrapText="bothSides"/>
                      <wp:docPr id="21" name="向右箭號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9290" cy="10502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5E41F4" w:rsidRPr="00BB3167" w:rsidRDefault="005E41F4" w:rsidP="00657EA9">
                                  <w:pPr>
                                    <w:rPr>
                                      <w:rFonts w:ascii="標楷體" w:hAnsi="標楷體"/>
                                      <w:sz w:val="28"/>
                                      <w:szCs w:val="28"/>
                                    </w:rPr>
                                  </w:pPr>
                                  <w:r w:rsidRPr="00BB3167">
                                    <w:rPr>
                                      <w:rFonts w:ascii="標楷體" w:hAnsi="標楷體" w:hint="eastAsia"/>
                                      <w:sz w:val="28"/>
                                      <w:szCs w:val="28"/>
                                    </w:rPr>
                                    <w:t>事件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1" o:spid="_x0000_s1027" type="#_x0000_t13" style="position:absolute;left:0;text-align:left;margin-left:17.55pt;margin-top:33.45pt;width:52.7pt;height:82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" adj="10800" filled="f" strokeweight="1pt">
                      <v:textbox>
                        <w:txbxContent>
                          <w:p w:rsidR="005E41F4" w:rsidRPr="00BB3167" w:rsidRDefault="005E41F4" w:rsidP="00657EA9">
                            <w:pPr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</w:pPr>
                            <w:r w:rsidRPr="00BB3167">
                              <w:rPr>
                                <w:rFonts w:ascii="標楷體" w:hAnsi="標楷體" w:hint="eastAsia"/>
                                <w:sz w:val="28"/>
                                <w:szCs w:val="28"/>
                              </w:rPr>
                              <w:t>事件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963" w:type="dxa"/>
          </w:tcPr>
          <w:p w:rsidR="00657EA9" w:rsidRPr="00D721BB" w:rsidRDefault="00657EA9" w:rsidP="00657EA9">
            <w:pPr>
              <w:rPr>
                <w:szCs w:val="22"/>
              </w:rPr>
            </w:pPr>
            <w:r w:rsidRPr="00D721BB">
              <w:rPr>
                <w:rFonts w:hAnsi="標楷體"/>
                <w:szCs w:val="22"/>
              </w:rPr>
              <w:t>紀念日：孫文被舉為臨時大總統、宣統皇帝退位、袁世凱就任臨時大總統使全國南北統一</w:t>
            </w:r>
          </w:p>
          <w:p w:rsidR="00657EA9" w:rsidRPr="00D721BB" w:rsidRDefault="00657EA9" w:rsidP="00657EA9">
            <w:pPr>
              <w:pStyle w:val="ad"/>
              <w:ind w:leftChars="0" w:left="0"/>
              <w:jc w:val="both"/>
              <w:rPr>
                <w:szCs w:val="22"/>
              </w:rPr>
            </w:pPr>
          </w:p>
          <w:p w:rsidR="00657EA9" w:rsidRPr="00D721BB" w:rsidRDefault="00657EA9" w:rsidP="00657EA9">
            <w:pPr>
              <w:pStyle w:val="ad"/>
              <w:ind w:leftChars="0" w:left="0"/>
              <w:jc w:val="both"/>
              <w:rPr>
                <w:color w:val="000000" w:themeColor="text1"/>
                <w:kern w:val="0"/>
              </w:rPr>
            </w:pPr>
            <w:r w:rsidRPr="00D721BB">
              <w:rPr>
                <w:rFonts w:hAnsi="標楷體"/>
                <w:szCs w:val="22"/>
              </w:rPr>
              <w:t>國恥紀念日：甲午對日本戰敗、庚子聯軍入京</w:t>
            </w:r>
          </w:p>
        </w:tc>
      </w:tr>
    </w:tbl>
    <w:p w:rsidR="00D721BB" w:rsidRDefault="00657EA9" w:rsidP="00657EA9">
      <w:pPr>
        <w:pStyle w:val="ad"/>
        <w:ind w:leftChars="0" w:left="360"/>
        <w:jc w:val="both"/>
      </w:pPr>
      <w:r w:rsidRPr="00D721BB">
        <w:t>(A)</w:t>
      </w:r>
      <w:r w:rsidRPr="00D721BB">
        <w:rPr>
          <w:rFonts w:hAnsi="標楷體"/>
        </w:rPr>
        <w:t>自強運動</w:t>
      </w:r>
      <w:r w:rsidR="00D721BB">
        <w:rPr>
          <w:rFonts w:hint="eastAsia"/>
        </w:rPr>
        <w:tab/>
      </w:r>
      <w:r w:rsidR="00D721BB">
        <w:rPr>
          <w:rFonts w:hint="eastAsia"/>
        </w:rPr>
        <w:tab/>
      </w:r>
      <w:r w:rsidR="00D721BB">
        <w:rPr>
          <w:rFonts w:hint="eastAsia"/>
        </w:rPr>
        <w:tab/>
      </w:r>
      <w:r w:rsidR="00D721BB">
        <w:rPr>
          <w:rFonts w:hint="eastAsia"/>
        </w:rPr>
        <w:tab/>
      </w:r>
      <w:r w:rsidRPr="00D721BB">
        <w:t>(B)</w:t>
      </w:r>
      <w:r w:rsidRPr="00D721BB">
        <w:rPr>
          <w:rFonts w:hAnsi="標楷體"/>
          <w:u w:val="wave"/>
        </w:rPr>
        <w:t>馬關條約</w:t>
      </w:r>
      <w:r w:rsidRPr="00D721BB">
        <w:rPr>
          <w:rFonts w:hAnsi="標楷體"/>
        </w:rPr>
        <w:t>的簽訂</w:t>
      </w:r>
    </w:p>
    <w:p w:rsidR="00FA6517" w:rsidRPr="00D721BB" w:rsidRDefault="00657EA9" w:rsidP="00657EA9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t>(C)</w:t>
      </w:r>
      <w:r w:rsidRPr="00D721BB">
        <w:rPr>
          <w:rFonts w:hAnsi="標楷體"/>
        </w:rPr>
        <w:t>戊戌變法</w:t>
      </w:r>
      <w:r w:rsidR="00D721BB">
        <w:rPr>
          <w:rFonts w:hAnsi="標楷體" w:hint="eastAsia"/>
        </w:rPr>
        <w:tab/>
      </w:r>
      <w:r w:rsidR="00D721BB">
        <w:rPr>
          <w:rFonts w:hAnsi="標楷體" w:hint="eastAsia"/>
        </w:rPr>
        <w:tab/>
      </w:r>
      <w:r w:rsidR="00D721BB">
        <w:rPr>
          <w:rFonts w:hAnsi="標楷體" w:hint="eastAsia"/>
        </w:rPr>
        <w:tab/>
      </w:r>
      <w:r w:rsidR="00D721BB">
        <w:rPr>
          <w:rFonts w:hAnsi="標楷體" w:hint="eastAsia"/>
        </w:rPr>
        <w:tab/>
      </w:r>
      <w:r w:rsidRPr="00D721BB">
        <w:t>(D)</w:t>
      </w:r>
      <w:r w:rsidRPr="00D721BB">
        <w:rPr>
          <w:rFonts w:hAnsi="標楷體"/>
        </w:rPr>
        <w:t>辛亥革命。</w:t>
      </w:r>
    </w:p>
    <w:p w:rsidR="00FA6517" w:rsidRDefault="00FA6517" w:rsidP="00FA6517">
      <w:pPr>
        <w:jc w:val="both"/>
        <w:rPr>
          <w:color w:val="000000" w:themeColor="text1"/>
        </w:rPr>
      </w:pPr>
    </w:p>
    <w:p w:rsidR="00816AF0" w:rsidRPr="00D721BB" w:rsidRDefault="00816AF0" w:rsidP="00FA6517">
      <w:pPr>
        <w:jc w:val="both"/>
        <w:rPr>
          <w:color w:val="000000" w:themeColor="text1"/>
        </w:rPr>
      </w:pPr>
    </w:p>
    <w:p w:rsidR="00757FF1" w:rsidRPr="00757FF1" w:rsidRDefault="00657EA9" w:rsidP="00757FF1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u w:val="single"/>
        </w:rPr>
        <w:t>民國</w:t>
      </w:r>
      <w:r w:rsidRPr="00D721BB">
        <w:rPr>
          <w:rFonts w:hAnsi="標楷體"/>
        </w:rPr>
        <w:t>初年的學者</w:t>
      </w:r>
      <w:r w:rsidRPr="00D721BB">
        <w:rPr>
          <w:rFonts w:hAnsi="標楷體"/>
          <w:u w:val="single"/>
        </w:rPr>
        <w:t>梁漱溟</w:t>
      </w:r>
      <w:r w:rsidRPr="00D721BB">
        <w:rPr>
          <w:rFonts w:hAnsi="標楷體"/>
        </w:rPr>
        <w:t>認為，帝國主義、軍閥是</w:t>
      </w:r>
      <w:r w:rsidRPr="00D721BB">
        <w:rPr>
          <w:rFonts w:hAnsi="標楷體"/>
          <w:u w:val="single"/>
        </w:rPr>
        <w:t>中國</w:t>
      </w:r>
      <w:r w:rsidRPr="00D721BB">
        <w:rPr>
          <w:rFonts w:hAnsi="標楷體"/>
        </w:rPr>
        <w:t>人民的最大敵人。他在</w:t>
      </w:r>
      <w:r w:rsidR="00816AF0">
        <w:t>1930</w:t>
      </w:r>
      <w:r w:rsidRPr="00D721BB">
        <w:rPr>
          <w:rFonts w:hAnsi="標楷體"/>
        </w:rPr>
        <w:t>年的一封信中指出：「數年來的革命潮流中，大家所認為第一大仇敵是國際的資本帝國主義，其次是國內的封建軍閥。」請問：軍閥割據局面的產生始於下列何事？</w:t>
      </w:r>
    </w:p>
    <w:p w:rsidR="00D721BB" w:rsidRPr="00757FF1" w:rsidRDefault="00657EA9" w:rsidP="00757FF1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t>(A)</w:t>
      </w:r>
      <w:r w:rsidRPr="00757FF1">
        <w:rPr>
          <w:rFonts w:hAnsi="標楷體"/>
        </w:rPr>
        <w:t>保路運動</w:t>
      </w:r>
      <w:r w:rsidR="00D721BB" w:rsidRPr="00757FF1">
        <w:rPr>
          <w:rFonts w:hAnsi="標楷體" w:hint="eastAsia"/>
        </w:rPr>
        <w:tab/>
      </w:r>
      <w:r w:rsidR="00D721BB" w:rsidRPr="00757FF1">
        <w:rPr>
          <w:rFonts w:hAnsi="標楷體" w:hint="eastAsia"/>
        </w:rPr>
        <w:tab/>
      </w:r>
      <w:r w:rsidR="00D721BB" w:rsidRPr="00757FF1">
        <w:rPr>
          <w:rFonts w:hAnsi="標楷體" w:hint="eastAsia"/>
        </w:rPr>
        <w:tab/>
      </w:r>
      <w:r w:rsidR="00D721BB" w:rsidRPr="00757FF1">
        <w:rPr>
          <w:rFonts w:hAnsi="標楷體" w:hint="eastAsia"/>
        </w:rPr>
        <w:tab/>
      </w:r>
      <w:r w:rsidRPr="00D721BB">
        <w:t>(B)</w:t>
      </w:r>
      <w:r w:rsidRPr="00757FF1">
        <w:rPr>
          <w:rFonts w:hAnsi="標楷體"/>
          <w:u w:val="single"/>
        </w:rPr>
        <w:t>武昌</w:t>
      </w:r>
      <w:r w:rsidRPr="00757FF1">
        <w:rPr>
          <w:rFonts w:hAnsi="標楷體"/>
        </w:rPr>
        <w:t>起事</w:t>
      </w:r>
    </w:p>
    <w:p w:rsidR="00FA6517" w:rsidRPr="00D721BB" w:rsidRDefault="00657EA9" w:rsidP="00D721BB">
      <w:pPr>
        <w:ind w:firstLine="360"/>
        <w:jc w:val="both"/>
        <w:rPr>
          <w:color w:val="000000" w:themeColor="text1"/>
        </w:rPr>
      </w:pPr>
      <w:r w:rsidRPr="00D721BB">
        <w:t>(C)</w:t>
      </w:r>
      <w:r w:rsidRPr="00D721BB">
        <w:rPr>
          <w:rFonts w:hAnsi="標楷體"/>
          <w:u w:val="single"/>
        </w:rPr>
        <w:t>北京</w:t>
      </w:r>
      <w:r w:rsidRPr="00D721BB">
        <w:rPr>
          <w:rFonts w:hAnsi="標楷體"/>
        </w:rPr>
        <w:t>政府成立</w:t>
      </w:r>
      <w:r w:rsidR="00D721BB">
        <w:rPr>
          <w:rFonts w:hAnsi="標楷體" w:hint="eastAsia"/>
        </w:rPr>
        <w:tab/>
      </w:r>
      <w:r w:rsidR="00D721BB">
        <w:rPr>
          <w:rFonts w:hAnsi="標楷體" w:hint="eastAsia"/>
        </w:rPr>
        <w:tab/>
      </w:r>
      <w:r w:rsidR="00D721BB">
        <w:rPr>
          <w:rFonts w:hAnsi="標楷體" w:hint="eastAsia"/>
        </w:rPr>
        <w:tab/>
      </w:r>
      <w:r w:rsidRPr="00D721BB">
        <w:t>(D)</w:t>
      </w:r>
      <w:r w:rsidRPr="00D721BB">
        <w:rPr>
          <w:rFonts w:hAnsi="標楷體"/>
          <w:u w:val="single"/>
        </w:rPr>
        <w:t>袁世凱</w:t>
      </w:r>
      <w:r w:rsidRPr="00D721BB">
        <w:rPr>
          <w:rFonts w:hAnsi="標楷體"/>
        </w:rPr>
        <w:t>逝世。</w:t>
      </w:r>
    </w:p>
    <w:p w:rsidR="00FA6517" w:rsidRDefault="00FA6517" w:rsidP="00FA6517">
      <w:pPr>
        <w:jc w:val="both"/>
        <w:rPr>
          <w:color w:val="000000" w:themeColor="text1"/>
        </w:rPr>
      </w:pPr>
    </w:p>
    <w:p w:rsidR="00816AF0" w:rsidRPr="00D721BB" w:rsidRDefault="00816AF0" w:rsidP="00FA6517">
      <w:pPr>
        <w:jc w:val="both"/>
        <w:rPr>
          <w:color w:val="000000" w:themeColor="text1"/>
        </w:rPr>
      </w:pPr>
    </w:p>
    <w:p w:rsidR="00657EA9" w:rsidRPr="00D721BB" w:rsidRDefault="00657EA9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</w:rPr>
        <w:t>當中央政府權力式微，就容易形成地方軍人割據的局面。民國初年的「軍閥」掌控地方財政，漸漸控制地方政權，形成軍隊私有化的現象，對當時的政局發展造成莫大的影響。請問：下列關於軍閥割據的敘述，何者正確</w:t>
      </w:r>
      <w:r w:rsidR="00D721BB" w:rsidRPr="00D721BB">
        <w:rPr>
          <w:rFonts w:hAnsi="標楷體"/>
        </w:rPr>
        <w:t>？</w:t>
      </w:r>
    </w:p>
    <w:p w:rsidR="00FA6517" w:rsidRPr="00D721BB" w:rsidRDefault="00657EA9" w:rsidP="00657EA9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t>(A)</w:t>
      </w:r>
      <w:r w:rsidRPr="00D721BB">
        <w:rPr>
          <w:rFonts w:hAnsi="標楷體"/>
        </w:rPr>
        <w:t>軍閥依附列強，私募軍隊，企圖奪取象徵中央的</w:t>
      </w:r>
      <w:r w:rsidRPr="00D721BB">
        <w:rPr>
          <w:rFonts w:hAnsi="標楷體"/>
          <w:u w:val="single"/>
        </w:rPr>
        <w:t>北京</w:t>
      </w:r>
      <w:r w:rsidRPr="00D721BB">
        <w:rPr>
          <w:rFonts w:hAnsi="標楷體"/>
        </w:rPr>
        <w:t>政府</w:t>
      </w:r>
      <w:r w:rsidRPr="00D721BB">
        <w:t xml:space="preserve"> (B)</w:t>
      </w:r>
      <w:r w:rsidRPr="00D721BB">
        <w:rPr>
          <w:rFonts w:hAnsi="標楷體"/>
        </w:rPr>
        <w:t>軍閥的重要性在於保家衛國，防止外族侵擾</w:t>
      </w:r>
      <w:r w:rsidRPr="00D721BB">
        <w:t xml:space="preserve"> (C)</w:t>
      </w:r>
      <w:r w:rsidRPr="00D721BB">
        <w:rPr>
          <w:rFonts w:hAnsi="標楷體"/>
        </w:rPr>
        <w:t>軍閥之間倘若有紛爭，多靠關說協調</w:t>
      </w:r>
      <w:r w:rsidRPr="00D721BB">
        <w:t xml:space="preserve"> (D)</w:t>
      </w:r>
      <w:r w:rsidRPr="00D721BB">
        <w:rPr>
          <w:rFonts w:hAnsi="標楷體"/>
        </w:rPr>
        <w:t>軍閥的出現有助於國家局勢的穩定。</w:t>
      </w:r>
    </w:p>
    <w:p w:rsidR="00FA6517" w:rsidRDefault="00FA6517" w:rsidP="00FA6517">
      <w:pPr>
        <w:jc w:val="both"/>
        <w:rPr>
          <w:color w:val="000000" w:themeColor="text1"/>
        </w:rPr>
      </w:pPr>
    </w:p>
    <w:p w:rsidR="00816AF0" w:rsidRPr="00D721BB" w:rsidRDefault="00816AF0" w:rsidP="00FA6517">
      <w:pPr>
        <w:jc w:val="both"/>
        <w:rPr>
          <w:color w:val="000000" w:themeColor="text1"/>
        </w:rPr>
      </w:pPr>
    </w:p>
    <w:p w:rsidR="00D721BB" w:rsidRPr="00D721BB" w:rsidRDefault="00657EA9" w:rsidP="00FA6517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</w:rPr>
      </w:pPr>
      <w:r w:rsidRPr="00D721BB">
        <w:rPr>
          <w:rFonts w:hAnsi="標楷體"/>
        </w:rPr>
        <w:t>民國</w:t>
      </w:r>
      <w:r w:rsidRPr="00D721BB">
        <w:t>8</w:t>
      </w:r>
      <w:r w:rsidRPr="00D721BB">
        <w:rPr>
          <w:rFonts w:hAnsi="標楷體"/>
        </w:rPr>
        <w:t>年以前，鼓吹西方文化的雜誌只有</w:t>
      </w:r>
      <w:r w:rsidRPr="00D721BB">
        <w:rPr>
          <w:rFonts w:hAnsi="標楷體"/>
          <w:u w:val="wave"/>
        </w:rPr>
        <w:t>新青年</w:t>
      </w:r>
      <w:r w:rsidRPr="00D721BB">
        <w:rPr>
          <w:rFonts w:hAnsi="標楷體"/>
        </w:rPr>
        <w:t>等數種，到民國</w:t>
      </w:r>
      <w:r w:rsidRPr="00D721BB">
        <w:t>8</w:t>
      </w:r>
      <w:r w:rsidRPr="00D721BB">
        <w:rPr>
          <w:rFonts w:hAnsi="標楷體"/>
        </w:rPr>
        <w:t>年</w:t>
      </w:r>
      <w:r w:rsidRPr="00D721BB">
        <w:t>6</w:t>
      </w:r>
      <w:r w:rsidRPr="00D721BB">
        <w:rPr>
          <w:rFonts w:hAnsi="標楷體"/>
        </w:rPr>
        <w:t>月以後，新出現的刊物竟高達百餘樣，多是全力宣揚各種新潮思想。從這種成長，可以看出下列哪一現象？</w:t>
      </w:r>
    </w:p>
    <w:p w:rsidR="00816AF0" w:rsidRDefault="00657EA9" w:rsidP="00D721BB">
      <w:pPr>
        <w:pStyle w:val="ad"/>
        <w:ind w:leftChars="0" w:left="360"/>
        <w:jc w:val="both"/>
        <w:rPr>
          <w:rFonts w:hAnsi="標楷體"/>
        </w:rPr>
      </w:pPr>
      <w:r w:rsidRPr="00D721BB">
        <w:t>(A)</w:t>
      </w:r>
      <w:r w:rsidRPr="00D721BB">
        <w:rPr>
          <w:rFonts w:hAnsi="標楷體"/>
        </w:rPr>
        <w:t>當時中國改以「天朝」自居</w:t>
      </w:r>
    </w:p>
    <w:p w:rsidR="00816AF0" w:rsidRDefault="00657EA9" w:rsidP="00D721BB">
      <w:pPr>
        <w:pStyle w:val="ad"/>
        <w:ind w:leftChars="0" w:left="360"/>
        <w:jc w:val="both"/>
      </w:pPr>
      <w:r w:rsidRPr="00D721BB">
        <w:t>(B)</w:t>
      </w:r>
      <w:r w:rsidRPr="00D721BB">
        <w:rPr>
          <w:rFonts w:hAnsi="標楷體"/>
        </w:rPr>
        <w:t>仇視洋人，各地出現教案事件頻傳</w:t>
      </w:r>
    </w:p>
    <w:p w:rsidR="00816AF0" w:rsidRDefault="00657EA9" w:rsidP="00D721BB">
      <w:pPr>
        <w:pStyle w:val="ad"/>
        <w:ind w:leftChars="0" w:left="360"/>
        <w:jc w:val="both"/>
      </w:pPr>
      <w:r w:rsidRPr="00D721BB">
        <w:t>(C)</w:t>
      </w:r>
      <w:r w:rsidRPr="00D721BB">
        <w:rPr>
          <w:rFonts w:hAnsi="標楷體"/>
        </w:rPr>
        <w:t>正在推行自強運動，富國強兵</w:t>
      </w:r>
    </w:p>
    <w:p w:rsidR="00FA6517" w:rsidRPr="00D721BB" w:rsidRDefault="00657EA9" w:rsidP="00D721BB">
      <w:pPr>
        <w:pStyle w:val="ad"/>
        <w:ind w:leftChars="0" w:left="360"/>
        <w:jc w:val="both"/>
        <w:rPr>
          <w:color w:val="000000" w:themeColor="text1"/>
        </w:rPr>
      </w:pPr>
      <w:r w:rsidRPr="00D721BB">
        <w:t>(D)</w:t>
      </w:r>
      <w:r w:rsidRPr="00D721BB">
        <w:rPr>
          <w:rFonts w:hAnsi="標楷體"/>
        </w:rPr>
        <w:t>新文化運動的影響擴大。</w:t>
      </w:r>
    </w:p>
    <w:p w:rsidR="00FA6517" w:rsidRDefault="00FA6517" w:rsidP="00FA6517">
      <w:pPr>
        <w:jc w:val="both"/>
        <w:rPr>
          <w:color w:val="000000" w:themeColor="text1"/>
        </w:rPr>
      </w:pPr>
    </w:p>
    <w:p w:rsidR="00816AF0" w:rsidRPr="00D721BB" w:rsidRDefault="00816AF0" w:rsidP="00FA6517">
      <w:pPr>
        <w:jc w:val="both"/>
        <w:rPr>
          <w:color w:val="000000" w:themeColor="text1"/>
        </w:rPr>
      </w:pPr>
    </w:p>
    <w:p w:rsidR="00D721BB" w:rsidRPr="00D721BB" w:rsidRDefault="00657EA9" w:rsidP="00FA6517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</w:rPr>
        <w:t>民國初年，某家報社的報導如下：</w:t>
      </w:r>
      <w:r w:rsidRPr="00D721BB">
        <w:rPr>
          <w:rFonts w:hAnsi="標楷體"/>
          <w:u w:val="single"/>
        </w:rPr>
        <w:t>教育部</w:t>
      </w:r>
      <w:r w:rsidRPr="00D721BB">
        <w:rPr>
          <w:rFonts w:hAnsi="標楷體"/>
        </w:rPr>
        <w:t>順應各界呼籲，頒發命令要求</w:t>
      </w:r>
      <w:r w:rsidRPr="00D721BB">
        <w:rPr>
          <w:rFonts w:hAnsi="標楷體"/>
          <w:u w:val="single"/>
        </w:rPr>
        <w:t>首都學務局</w:t>
      </w:r>
      <w:r w:rsidRPr="00D721BB">
        <w:rPr>
          <w:rFonts w:hAnsi="標楷體"/>
        </w:rPr>
        <w:t>、各省教育廳、各地高等與師範學校，根據</w:t>
      </w:r>
      <w:r w:rsidRPr="00D721BB">
        <w:rPr>
          <w:rFonts w:hAnsi="標楷體"/>
          <w:u w:val="single"/>
        </w:rPr>
        <w:t>國語統一籌備會</w:t>
      </w:r>
      <w:r w:rsidRPr="00D721BB">
        <w:rPr>
          <w:rFonts w:hAnsi="標楷體"/>
        </w:rPr>
        <w:t>函，將新式標點符號頒行全國。請問：</w:t>
      </w:r>
      <w:r w:rsidRPr="00D721BB">
        <w:rPr>
          <w:rFonts w:hAnsi="標楷體"/>
          <w:u w:val="single"/>
        </w:rPr>
        <w:t>教育部</w:t>
      </w:r>
      <w:r w:rsidRPr="00D721BB">
        <w:rPr>
          <w:rFonts w:hAnsi="標楷體"/>
        </w:rPr>
        <w:t>頒布此令的主要目的，最有可能是下列何者？</w:t>
      </w:r>
    </w:p>
    <w:p w:rsidR="00816AF0" w:rsidRDefault="00657EA9" w:rsidP="00D721BB">
      <w:pPr>
        <w:pStyle w:val="ad"/>
        <w:ind w:leftChars="0" w:left="360"/>
        <w:jc w:val="both"/>
        <w:rPr>
          <w:rFonts w:hAnsi="標楷體"/>
        </w:rPr>
      </w:pPr>
      <w:r w:rsidRPr="00D721BB">
        <w:t>(A)</w:t>
      </w:r>
      <w:r w:rsidRPr="00D721BB">
        <w:rPr>
          <w:rFonts w:hAnsi="標楷體"/>
        </w:rPr>
        <w:t>能避免斷句不同造成誤解</w:t>
      </w:r>
    </w:p>
    <w:p w:rsidR="00816AF0" w:rsidRDefault="00657EA9" w:rsidP="00D721BB">
      <w:pPr>
        <w:pStyle w:val="ad"/>
        <w:ind w:leftChars="0" w:left="360"/>
        <w:jc w:val="both"/>
        <w:rPr>
          <w:rFonts w:hAnsi="標楷體"/>
        </w:rPr>
      </w:pPr>
      <w:r w:rsidRPr="00D721BB">
        <w:t>(B)</w:t>
      </w:r>
      <w:r w:rsidRPr="00D721BB">
        <w:rPr>
          <w:rFonts w:hAnsi="標楷體"/>
        </w:rPr>
        <w:t>能更便利閱讀文言文</w:t>
      </w:r>
    </w:p>
    <w:p w:rsidR="00816AF0" w:rsidRDefault="00657EA9" w:rsidP="00D721BB">
      <w:pPr>
        <w:pStyle w:val="ad"/>
        <w:ind w:leftChars="0" w:left="360"/>
        <w:jc w:val="both"/>
        <w:rPr>
          <w:rFonts w:hAnsi="標楷體"/>
        </w:rPr>
      </w:pPr>
      <w:r w:rsidRPr="00D721BB">
        <w:t>(C)</w:t>
      </w:r>
      <w:r w:rsidRPr="00D721BB">
        <w:rPr>
          <w:rFonts w:hAnsi="標楷體"/>
        </w:rPr>
        <w:t>能讓就讀小學者增加</w:t>
      </w:r>
    </w:p>
    <w:p w:rsidR="00FA6517" w:rsidRPr="00D721BB" w:rsidRDefault="00657EA9" w:rsidP="00D721BB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t>(D)</w:t>
      </w:r>
      <w:r w:rsidRPr="00D721BB">
        <w:rPr>
          <w:rFonts w:hAnsi="標楷體"/>
        </w:rPr>
        <w:t>能更有利於推廣印刷術。</w:t>
      </w:r>
    </w:p>
    <w:p w:rsidR="00816AF0" w:rsidRDefault="00816AF0" w:rsidP="00FA6517">
      <w:pPr>
        <w:jc w:val="both"/>
        <w:rPr>
          <w:color w:val="000000" w:themeColor="text1"/>
        </w:rPr>
      </w:pPr>
    </w:p>
    <w:p w:rsidR="00816AF0" w:rsidRDefault="00816AF0" w:rsidP="00FA6517">
      <w:pPr>
        <w:jc w:val="both"/>
        <w:rPr>
          <w:color w:val="000000" w:themeColor="text1"/>
        </w:rPr>
      </w:pPr>
    </w:p>
    <w:p w:rsidR="00757FF1" w:rsidRPr="00D721BB" w:rsidRDefault="00757FF1" w:rsidP="00FA6517">
      <w:pPr>
        <w:jc w:val="both"/>
        <w:rPr>
          <w:color w:val="000000" w:themeColor="text1"/>
        </w:rPr>
      </w:pPr>
    </w:p>
    <w:p w:rsidR="00FA6517" w:rsidRPr="00D721BB" w:rsidRDefault="00657EA9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u w:val="single"/>
        </w:rPr>
        <w:t>喬治</w:t>
      </w:r>
      <w:r w:rsidRPr="00D721BB">
        <w:rPr>
          <w:rFonts w:hAnsi="標楷體"/>
        </w:rPr>
        <w:t>對</w:t>
      </w:r>
      <w:r w:rsidRPr="00D721BB">
        <w:rPr>
          <w:rFonts w:hAnsi="標楷體"/>
          <w:u w:val="single"/>
        </w:rPr>
        <w:t>中華民國</w:t>
      </w:r>
      <w:r w:rsidRPr="00D721BB">
        <w:rPr>
          <w:rFonts w:hAnsi="標楷體"/>
        </w:rPr>
        <w:t>的建立很感興趣，知道</w:t>
      </w:r>
      <w:r w:rsidRPr="00D721BB">
        <w:rPr>
          <w:rFonts w:hAnsi="標楷體"/>
          <w:u w:val="single"/>
        </w:rPr>
        <w:t>孫中山</w:t>
      </w:r>
      <w:r w:rsidRPr="00D721BB">
        <w:rPr>
          <w:rFonts w:hAnsi="標楷體"/>
        </w:rPr>
        <w:t>跟民國建立關係密切，特別查閱書籍整理了下列資料，但這幾筆資料似乎有些問題。請問：下列與</w:t>
      </w:r>
      <w:r w:rsidRPr="00D721BB">
        <w:rPr>
          <w:rFonts w:hAnsi="標楷體"/>
          <w:u w:val="single"/>
        </w:rPr>
        <w:t>孫中山</w:t>
      </w:r>
      <w:r w:rsidRPr="00D721BB">
        <w:rPr>
          <w:rFonts w:hAnsi="標楷體"/>
        </w:rPr>
        <w:t>事蹟有關資料敘述正確的有幾筆</w:t>
      </w:r>
      <w:r w:rsidR="00D721BB" w:rsidRPr="00D721BB">
        <w:rPr>
          <w:rFonts w:hAnsi="標楷體"/>
        </w:rPr>
        <w:t>？</w:t>
      </w:r>
    </w:p>
    <w:tbl>
      <w:tblPr>
        <w:tblW w:w="567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1276"/>
        <w:gridCol w:w="2268"/>
        <w:gridCol w:w="1418"/>
      </w:tblGrid>
      <w:tr w:rsidR="00657EA9" w:rsidRPr="00D721BB" w:rsidTr="00D721BB">
        <w:tc>
          <w:tcPr>
            <w:tcW w:w="708" w:type="dxa"/>
            <w:shd w:val="clear" w:color="auto" w:fill="auto"/>
          </w:tcPr>
          <w:p w:rsidR="00657EA9" w:rsidRPr="00D721BB" w:rsidRDefault="00657EA9" w:rsidP="00D721BB">
            <w:pPr>
              <w:adjustRightInd w:val="0"/>
              <w:spacing w:line="300" w:lineRule="exact"/>
              <w:contextualSpacing/>
              <w:jc w:val="both"/>
            </w:pPr>
            <w:r w:rsidRPr="00D721BB">
              <w:rPr>
                <w:rFonts w:hAnsi="標楷體"/>
              </w:rPr>
              <w:t>資料</w:t>
            </w:r>
          </w:p>
        </w:tc>
        <w:tc>
          <w:tcPr>
            <w:tcW w:w="1276" w:type="dxa"/>
            <w:shd w:val="clear" w:color="auto" w:fill="auto"/>
          </w:tcPr>
          <w:p w:rsidR="00657EA9" w:rsidRPr="00D721BB" w:rsidRDefault="00657EA9" w:rsidP="00D721BB">
            <w:pPr>
              <w:adjustRightInd w:val="0"/>
              <w:spacing w:line="300" w:lineRule="exact"/>
              <w:contextualSpacing/>
              <w:jc w:val="both"/>
            </w:pPr>
            <w:r w:rsidRPr="00D721BB">
              <w:rPr>
                <w:rFonts w:hAnsi="標楷體"/>
              </w:rPr>
              <w:t>討伐對象</w:t>
            </w:r>
          </w:p>
        </w:tc>
        <w:tc>
          <w:tcPr>
            <w:tcW w:w="2268" w:type="dxa"/>
            <w:shd w:val="clear" w:color="auto" w:fill="auto"/>
          </w:tcPr>
          <w:p w:rsidR="00657EA9" w:rsidRPr="00D721BB" w:rsidRDefault="00657EA9" w:rsidP="00D721BB">
            <w:pPr>
              <w:adjustRightInd w:val="0"/>
              <w:spacing w:line="300" w:lineRule="exact"/>
              <w:contextualSpacing/>
              <w:jc w:val="center"/>
            </w:pPr>
            <w:r w:rsidRPr="00D721BB">
              <w:rPr>
                <w:rFonts w:hAnsi="標楷體"/>
              </w:rPr>
              <w:t>討</w:t>
            </w:r>
            <w:r w:rsidRPr="00D721BB">
              <w:t xml:space="preserve"> </w:t>
            </w:r>
            <w:r w:rsidRPr="00D721BB">
              <w:rPr>
                <w:rFonts w:hAnsi="標楷體"/>
              </w:rPr>
              <w:t>伐</w:t>
            </w:r>
            <w:r w:rsidRPr="00D721BB">
              <w:t xml:space="preserve"> </w:t>
            </w:r>
            <w:r w:rsidRPr="00D721BB">
              <w:rPr>
                <w:rFonts w:hAnsi="標楷體"/>
              </w:rPr>
              <w:t>事</w:t>
            </w:r>
            <w:r w:rsidRPr="00D721BB">
              <w:t xml:space="preserve"> </w:t>
            </w:r>
            <w:r w:rsidRPr="00D721BB">
              <w:rPr>
                <w:rFonts w:hAnsi="標楷體"/>
              </w:rPr>
              <w:t>件</w:t>
            </w:r>
          </w:p>
        </w:tc>
        <w:tc>
          <w:tcPr>
            <w:tcW w:w="1418" w:type="dxa"/>
            <w:shd w:val="clear" w:color="auto" w:fill="auto"/>
          </w:tcPr>
          <w:p w:rsidR="00657EA9" w:rsidRPr="00D721BB" w:rsidRDefault="00657EA9" w:rsidP="00D721BB">
            <w:pPr>
              <w:adjustRightInd w:val="0"/>
              <w:spacing w:line="300" w:lineRule="exact"/>
              <w:contextualSpacing/>
              <w:jc w:val="center"/>
            </w:pPr>
            <w:r w:rsidRPr="00D721BB">
              <w:rPr>
                <w:rFonts w:hAnsi="標楷體"/>
              </w:rPr>
              <w:t>發動起事</w:t>
            </w:r>
          </w:p>
        </w:tc>
      </w:tr>
      <w:tr w:rsidR="00657EA9" w:rsidRPr="00D721BB" w:rsidTr="00D721BB">
        <w:tc>
          <w:tcPr>
            <w:tcW w:w="708" w:type="dxa"/>
            <w:shd w:val="clear" w:color="auto" w:fill="auto"/>
            <w:vAlign w:val="center"/>
          </w:tcPr>
          <w:p w:rsidR="00657EA9" w:rsidRPr="00D721BB" w:rsidRDefault="00657EA9" w:rsidP="00D721BB">
            <w:pPr>
              <w:adjustRightInd w:val="0"/>
              <w:spacing w:line="300" w:lineRule="exact"/>
              <w:contextualSpacing/>
              <w:jc w:val="both"/>
            </w:pPr>
            <w:r w:rsidRPr="00D721BB">
              <w:t xml:space="preserve"> </w:t>
            </w:r>
            <w:r w:rsidRPr="00D721BB">
              <w:rPr>
                <w:rFonts w:hAnsi="標楷體"/>
              </w:rPr>
              <w:t>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57EA9" w:rsidRPr="00D721BB" w:rsidRDefault="00657EA9" w:rsidP="00D721BB">
            <w:pPr>
              <w:adjustRightInd w:val="0"/>
              <w:spacing w:line="300" w:lineRule="exact"/>
              <w:contextualSpacing/>
              <w:jc w:val="center"/>
            </w:pPr>
            <w:r w:rsidRPr="00D721BB">
              <w:rPr>
                <w:rFonts w:hAnsi="標楷體"/>
              </w:rPr>
              <w:t>滿清政權</w:t>
            </w:r>
          </w:p>
        </w:tc>
        <w:tc>
          <w:tcPr>
            <w:tcW w:w="2268" w:type="dxa"/>
            <w:shd w:val="clear" w:color="auto" w:fill="auto"/>
          </w:tcPr>
          <w:p w:rsidR="00657EA9" w:rsidRPr="00D721BB" w:rsidRDefault="00657EA9" w:rsidP="00D721BB">
            <w:pPr>
              <w:adjustRightInd w:val="0"/>
              <w:spacing w:line="300" w:lineRule="exact"/>
              <w:contextualSpacing/>
              <w:jc w:val="both"/>
            </w:pPr>
            <w:r w:rsidRPr="00D721BB">
              <w:rPr>
                <w:rFonts w:hAnsi="標楷體"/>
              </w:rPr>
              <w:t>強行將民間集資興建鐵路收歸國有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57EA9" w:rsidRPr="00D721BB" w:rsidRDefault="00657EA9" w:rsidP="00D721BB">
            <w:pPr>
              <w:adjustRightInd w:val="0"/>
              <w:spacing w:line="300" w:lineRule="exact"/>
              <w:contextualSpacing/>
              <w:jc w:val="center"/>
            </w:pPr>
            <w:r w:rsidRPr="00D721BB">
              <w:rPr>
                <w:rFonts w:hAnsi="標楷體"/>
              </w:rPr>
              <w:t>保路運動</w:t>
            </w:r>
          </w:p>
        </w:tc>
      </w:tr>
      <w:tr w:rsidR="00657EA9" w:rsidRPr="00D721BB" w:rsidTr="00D721BB">
        <w:tc>
          <w:tcPr>
            <w:tcW w:w="708" w:type="dxa"/>
            <w:shd w:val="clear" w:color="auto" w:fill="auto"/>
            <w:vAlign w:val="center"/>
          </w:tcPr>
          <w:p w:rsidR="00657EA9" w:rsidRPr="00D721BB" w:rsidRDefault="00657EA9" w:rsidP="00D721BB">
            <w:pPr>
              <w:adjustRightInd w:val="0"/>
              <w:spacing w:line="300" w:lineRule="exact"/>
              <w:contextualSpacing/>
              <w:jc w:val="both"/>
            </w:pPr>
            <w:r w:rsidRPr="00D721BB">
              <w:t xml:space="preserve"> </w:t>
            </w:r>
            <w:r w:rsidRPr="00D721BB">
              <w:rPr>
                <w:rFonts w:hAnsi="標楷體"/>
              </w:rPr>
              <w:t>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57EA9" w:rsidRPr="00D721BB" w:rsidRDefault="00657EA9" w:rsidP="00D721BB">
            <w:pPr>
              <w:adjustRightInd w:val="0"/>
              <w:spacing w:line="300" w:lineRule="exact"/>
              <w:contextualSpacing/>
              <w:jc w:val="center"/>
            </w:pPr>
            <w:r w:rsidRPr="00D721BB">
              <w:rPr>
                <w:rFonts w:hAnsi="標楷體"/>
              </w:rPr>
              <w:t>袁世凱</w:t>
            </w:r>
          </w:p>
        </w:tc>
        <w:tc>
          <w:tcPr>
            <w:tcW w:w="2268" w:type="dxa"/>
            <w:shd w:val="clear" w:color="auto" w:fill="auto"/>
          </w:tcPr>
          <w:p w:rsidR="00657EA9" w:rsidRPr="00D721BB" w:rsidRDefault="00657EA9" w:rsidP="00D721BB">
            <w:pPr>
              <w:adjustRightInd w:val="0"/>
              <w:spacing w:line="300" w:lineRule="exact"/>
              <w:contextualSpacing/>
              <w:jc w:val="both"/>
            </w:pPr>
            <w:r w:rsidRPr="00D721BB">
              <w:rPr>
                <w:rFonts w:hAnsi="標楷體"/>
              </w:rPr>
              <w:t>派人暗殺國民黨代理理事長</w:t>
            </w:r>
            <w:r w:rsidRPr="00D721BB">
              <w:rPr>
                <w:rFonts w:hAnsi="標楷體"/>
                <w:u w:val="single"/>
              </w:rPr>
              <w:t>宋教仁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57EA9" w:rsidRPr="00D721BB" w:rsidRDefault="00657EA9" w:rsidP="00D721BB">
            <w:pPr>
              <w:adjustRightInd w:val="0"/>
              <w:spacing w:line="300" w:lineRule="exact"/>
              <w:contextualSpacing/>
              <w:jc w:val="center"/>
            </w:pPr>
            <w:r w:rsidRPr="00D721BB">
              <w:rPr>
                <w:rFonts w:hAnsi="標楷體"/>
              </w:rPr>
              <w:t>二次革命</w:t>
            </w:r>
          </w:p>
        </w:tc>
      </w:tr>
      <w:tr w:rsidR="00657EA9" w:rsidRPr="00D721BB" w:rsidTr="00D721BB">
        <w:tc>
          <w:tcPr>
            <w:tcW w:w="708" w:type="dxa"/>
            <w:shd w:val="clear" w:color="auto" w:fill="auto"/>
            <w:vAlign w:val="center"/>
          </w:tcPr>
          <w:p w:rsidR="00657EA9" w:rsidRPr="00D721BB" w:rsidRDefault="00657EA9" w:rsidP="00D721BB">
            <w:pPr>
              <w:adjustRightInd w:val="0"/>
              <w:spacing w:line="300" w:lineRule="exact"/>
              <w:contextualSpacing/>
              <w:jc w:val="both"/>
            </w:pPr>
            <w:r w:rsidRPr="00D721BB">
              <w:t xml:space="preserve"> </w:t>
            </w:r>
            <w:r w:rsidRPr="00D721BB">
              <w:rPr>
                <w:rFonts w:hAnsi="標楷體"/>
              </w:rPr>
              <w:t>丙</w:t>
            </w:r>
          </w:p>
        </w:tc>
        <w:tc>
          <w:tcPr>
            <w:tcW w:w="1276" w:type="dxa"/>
            <w:shd w:val="clear" w:color="auto" w:fill="auto"/>
          </w:tcPr>
          <w:p w:rsidR="00657EA9" w:rsidRPr="00D721BB" w:rsidRDefault="00657EA9" w:rsidP="00D721BB">
            <w:pPr>
              <w:adjustRightInd w:val="0"/>
              <w:spacing w:line="300" w:lineRule="exact"/>
              <w:contextualSpacing/>
              <w:jc w:val="center"/>
            </w:pPr>
            <w:r w:rsidRPr="00D721BB">
              <w:rPr>
                <w:rFonts w:hAnsi="標楷體"/>
              </w:rPr>
              <w:t>袁世凱</w:t>
            </w:r>
          </w:p>
        </w:tc>
        <w:tc>
          <w:tcPr>
            <w:tcW w:w="2268" w:type="dxa"/>
            <w:shd w:val="clear" w:color="auto" w:fill="auto"/>
          </w:tcPr>
          <w:p w:rsidR="00657EA9" w:rsidRPr="00D721BB" w:rsidRDefault="00657EA9" w:rsidP="00D721BB">
            <w:pPr>
              <w:adjustRightInd w:val="0"/>
              <w:spacing w:line="300" w:lineRule="exact"/>
              <w:contextualSpacing/>
              <w:jc w:val="both"/>
            </w:pPr>
            <w:r w:rsidRPr="00D721BB">
              <w:rPr>
                <w:rFonts w:hAnsi="標楷體"/>
              </w:rPr>
              <w:t>推動「洪憲帝制」</w:t>
            </w:r>
          </w:p>
        </w:tc>
        <w:tc>
          <w:tcPr>
            <w:tcW w:w="1418" w:type="dxa"/>
            <w:shd w:val="clear" w:color="auto" w:fill="auto"/>
          </w:tcPr>
          <w:p w:rsidR="00657EA9" w:rsidRPr="00D721BB" w:rsidRDefault="00657EA9" w:rsidP="00D721BB">
            <w:pPr>
              <w:adjustRightInd w:val="0"/>
              <w:spacing w:line="300" w:lineRule="exact"/>
              <w:contextualSpacing/>
              <w:jc w:val="center"/>
            </w:pPr>
            <w:r w:rsidRPr="00D721BB">
              <w:rPr>
                <w:rFonts w:hAnsi="標楷體"/>
              </w:rPr>
              <w:t>成立興中會</w:t>
            </w:r>
          </w:p>
        </w:tc>
      </w:tr>
      <w:tr w:rsidR="00657EA9" w:rsidRPr="00D721BB" w:rsidTr="00D721BB">
        <w:tc>
          <w:tcPr>
            <w:tcW w:w="708" w:type="dxa"/>
            <w:shd w:val="clear" w:color="auto" w:fill="auto"/>
            <w:vAlign w:val="center"/>
          </w:tcPr>
          <w:p w:rsidR="00657EA9" w:rsidRPr="00D721BB" w:rsidRDefault="00657EA9" w:rsidP="00D721BB">
            <w:pPr>
              <w:adjustRightInd w:val="0"/>
              <w:spacing w:line="300" w:lineRule="exact"/>
              <w:contextualSpacing/>
              <w:jc w:val="both"/>
            </w:pPr>
            <w:r w:rsidRPr="00D721BB">
              <w:t xml:space="preserve"> </w:t>
            </w:r>
            <w:r w:rsidRPr="00D721BB">
              <w:rPr>
                <w:rFonts w:hAnsi="標楷體"/>
              </w:rPr>
              <w:t>丁</w:t>
            </w:r>
          </w:p>
        </w:tc>
        <w:tc>
          <w:tcPr>
            <w:tcW w:w="1276" w:type="dxa"/>
            <w:shd w:val="clear" w:color="auto" w:fill="auto"/>
          </w:tcPr>
          <w:p w:rsidR="00657EA9" w:rsidRPr="00D721BB" w:rsidRDefault="00657EA9" w:rsidP="00D721BB">
            <w:pPr>
              <w:adjustRightInd w:val="0"/>
              <w:spacing w:line="300" w:lineRule="exact"/>
              <w:contextualSpacing/>
              <w:jc w:val="center"/>
            </w:pPr>
            <w:r w:rsidRPr="00D721BB">
              <w:rPr>
                <w:rFonts w:hAnsi="標楷體"/>
              </w:rPr>
              <w:t>段祺瑞</w:t>
            </w:r>
          </w:p>
        </w:tc>
        <w:tc>
          <w:tcPr>
            <w:tcW w:w="2268" w:type="dxa"/>
            <w:shd w:val="clear" w:color="auto" w:fill="auto"/>
          </w:tcPr>
          <w:p w:rsidR="00657EA9" w:rsidRPr="00D721BB" w:rsidRDefault="00657EA9" w:rsidP="00D721BB">
            <w:pPr>
              <w:adjustRightInd w:val="0"/>
              <w:spacing w:line="300" w:lineRule="exact"/>
              <w:contextualSpacing/>
              <w:jc w:val="both"/>
            </w:pPr>
            <w:r w:rsidRPr="00D721BB">
              <w:rPr>
                <w:rFonts w:hAnsi="標楷體"/>
              </w:rPr>
              <w:t>拒絕恢復</w:t>
            </w:r>
            <w:r w:rsidRPr="00D721BB">
              <w:rPr>
                <w:rFonts w:hAnsi="標楷體"/>
                <w:u w:val="wave"/>
              </w:rPr>
              <w:t>臨時約法</w:t>
            </w:r>
          </w:p>
        </w:tc>
        <w:tc>
          <w:tcPr>
            <w:tcW w:w="1418" w:type="dxa"/>
            <w:shd w:val="clear" w:color="auto" w:fill="auto"/>
          </w:tcPr>
          <w:p w:rsidR="00657EA9" w:rsidRPr="00D721BB" w:rsidRDefault="00657EA9" w:rsidP="00D721BB">
            <w:pPr>
              <w:adjustRightInd w:val="0"/>
              <w:spacing w:line="300" w:lineRule="exact"/>
              <w:contextualSpacing/>
              <w:jc w:val="center"/>
            </w:pPr>
            <w:r w:rsidRPr="00D721BB">
              <w:rPr>
                <w:rFonts w:hAnsi="標楷體"/>
              </w:rPr>
              <w:t>護法</w:t>
            </w:r>
          </w:p>
        </w:tc>
      </w:tr>
    </w:tbl>
    <w:p w:rsidR="00FA6517" w:rsidRPr="00D721BB" w:rsidRDefault="00657EA9" w:rsidP="00657EA9">
      <w:pPr>
        <w:ind w:firstLine="480"/>
        <w:jc w:val="both"/>
        <w:rPr>
          <w:color w:val="000000" w:themeColor="text1"/>
        </w:rPr>
      </w:pPr>
      <w:r w:rsidRPr="00D721BB">
        <w:t>(A)</w:t>
      </w:r>
      <w:r w:rsidRPr="00D721BB">
        <w:rPr>
          <w:rFonts w:hAnsi="標楷體"/>
        </w:rPr>
        <w:t>一項</w:t>
      </w:r>
      <w:r w:rsidR="00D721BB">
        <w:rPr>
          <w:rFonts w:hint="eastAsia"/>
        </w:rPr>
        <w:tab/>
      </w:r>
      <w:r w:rsidR="00D721BB">
        <w:rPr>
          <w:rFonts w:hint="eastAsia"/>
        </w:rPr>
        <w:tab/>
      </w:r>
      <w:r w:rsidRPr="00D721BB">
        <w:t>(B)</w:t>
      </w:r>
      <w:r w:rsidRPr="00D721BB">
        <w:rPr>
          <w:rFonts w:hAnsi="標楷體"/>
        </w:rPr>
        <w:t>二項</w:t>
      </w:r>
      <w:r w:rsidR="00D721BB">
        <w:rPr>
          <w:rFonts w:hAnsi="標楷體" w:hint="eastAsia"/>
        </w:rPr>
        <w:tab/>
      </w:r>
      <w:r w:rsidR="00D721BB">
        <w:rPr>
          <w:rFonts w:hAnsi="標楷體" w:hint="eastAsia"/>
        </w:rPr>
        <w:tab/>
      </w:r>
      <w:r w:rsidRPr="00D721BB">
        <w:t>(C)</w:t>
      </w:r>
      <w:r w:rsidRPr="00D721BB">
        <w:rPr>
          <w:rFonts w:hAnsi="標楷體"/>
        </w:rPr>
        <w:t>三項</w:t>
      </w:r>
      <w:r w:rsidR="00D721BB">
        <w:rPr>
          <w:rFonts w:hAnsi="標楷體" w:hint="eastAsia"/>
        </w:rPr>
        <w:tab/>
      </w:r>
      <w:r w:rsidR="00D721BB">
        <w:rPr>
          <w:rFonts w:hAnsi="標楷體" w:hint="eastAsia"/>
        </w:rPr>
        <w:tab/>
      </w:r>
      <w:r w:rsidRPr="00D721BB">
        <w:t>(D)</w:t>
      </w:r>
      <w:r w:rsidRPr="00D721BB">
        <w:rPr>
          <w:rFonts w:hAnsi="標楷體"/>
        </w:rPr>
        <w:t>四項。</w:t>
      </w:r>
    </w:p>
    <w:p w:rsidR="00FA6517" w:rsidRDefault="00FA6517" w:rsidP="00FA6517">
      <w:pPr>
        <w:jc w:val="both"/>
        <w:rPr>
          <w:color w:val="000000" w:themeColor="text1"/>
        </w:rPr>
      </w:pPr>
    </w:p>
    <w:p w:rsidR="00816AF0" w:rsidRPr="00D721BB" w:rsidRDefault="00816AF0" w:rsidP="00FA6517">
      <w:pPr>
        <w:jc w:val="both"/>
        <w:rPr>
          <w:color w:val="000000" w:themeColor="text1"/>
        </w:rPr>
      </w:pPr>
    </w:p>
    <w:p w:rsidR="00657EA9" w:rsidRPr="00D721BB" w:rsidRDefault="00657EA9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</w:rPr>
        <w:t>在社會發展過程中，知識分子肩負國家發展的重任，目睹時局動盪，就會挺身而出「救亡圖存」。請問下列何者是軍閥統治時期由青年學生發起愛國運動</w:t>
      </w:r>
      <w:r w:rsidR="00D721BB" w:rsidRPr="00D721BB">
        <w:rPr>
          <w:rFonts w:hAnsi="標楷體"/>
        </w:rPr>
        <w:t>？</w:t>
      </w:r>
    </w:p>
    <w:p w:rsidR="00D721BB" w:rsidRDefault="00657EA9" w:rsidP="00657EA9">
      <w:pPr>
        <w:pStyle w:val="ad"/>
        <w:ind w:leftChars="0" w:left="360"/>
        <w:jc w:val="both"/>
      </w:pPr>
      <w:r w:rsidRPr="00D721BB">
        <w:t>(A)</w:t>
      </w:r>
      <w:r w:rsidRPr="00D721BB">
        <w:rPr>
          <w:rFonts w:hAnsi="標楷體"/>
        </w:rPr>
        <w:t>太陽花學運</w:t>
      </w:r>
      <w:r w:rsidR="00D721BB">
        <w:rPr>
          <w:rFonts w:hAnsi="標楷體" w:hint="eastAsia"/>
        </w:rPr>
        <w:tab/>
      </w:r>
      <w:r w:rsidR="00D721BB">
        <w:rPr>
          <w:rFonts w:hAnsi="標楷體" w:hint="eastAsia"/>
        </w:rPr>
        <w:tab/>
      </w:r>
      <w:r w:rsidR="00D721BB">
        <w:rPr>
          <w:rFonts w:hAnsi="標楷體" w:hint="eastAsia"/>
        </w:rPr>
        <w:tab/>
      </w:r>
      <w:r w:rsidR="00D721BB">
        <w:rPr>
          <w:rFonts w:hAnsi="標楷體" w:hint="eastAsia"/>
        </w:rPr>
        <w:tab/>
      </w:r>
      <w:r w:rsidRPr="00D721BB">
        <w:t>(B)</w:t>
      </w:r>
      <w:r w:rsidRPr="00D721BB">
        <w:rPr>
          <w:rFonts w:hAnsi="標楷體"/>
        </w:rPr>
        <w:t>六四天安門事件</w:t>
      </w:r>
    </w:p>
    <w:p w:rsidR="00FA6517" w:rsidRPr="00D721BB" w:rsidRDefault="00657EA9" w:rsidP="00657EA9">
      <w:pPr>
        <w:pStyle w:val="ad"/>
        <w:ind w:leftChars="0" w:left="360"/>
        <w:jc w:val="both"/>
        <w:rPr>
          <w:color w:val="000000" w:themeColor="text1"/>
        </w:rPr>
      </w:pPr>
      <w:r w:rsidRPr="00D721BB">
        <w:t>(C)</w:t>
      </w:r>
      <w:r w:rsidRPr="00D721BB">
        <w:rPr>
          <w:rFonts w:hAnsi="標楷體"/>
        </w:rPr>
        <w:t>五四運動</w:t>
      </w:r>
      <w:r w:rsidR="00D721BB">
        <w:rPr>
          <w:rFonts w:hint="eastAsia"/>
        </w:rPr>
        <w:tab/>
      </w:r>
      <w:r w:rsidR="00D721BB">
        <w:rPr>
          <w:rFonts w:hint="eastAsia"/>
        </w:rPr>
        <w:tab/>
      </w:r>
      <w:r w:rsidR="00D721BB">
        <w:rPr>
          <w:rFonts w:hint="eastAsia"/>
        </w:rPr>
        <w:tab/>
      </w:r>
      <w:r w:rsidR="00D721BB">
        <w:rPr>
          <w:rFonts w:hint="eastAsia"/>
        </w:rPr>
        <w:tab/>
      </w:r>
      <w:r w:rsidRPr="00D721BB">
        <w:t>(D)</w:t>
      </w:r>
      <w:r w:rsidRPr="00D721BB">
        <w:rPr>
          <w:rFonts w:hAnsi="標楷體"/>
        </w:rPr>
        <w:t>戊戌變法。</w:t>
      </w:r>
    </w:p>
    <w:p w:rsidR="00FA6517" w:rsidRDefault="00FA6517" w:rsidP="00FA6517">
      <w:pPr>
        <w:jc w:val="both"/>
        <w:rPr>
          <w:color w:val="000000" w:themeColor="text1"/>
        </w:rPr>
      </w:pPr>
    </w:p>
    <w:p w:rsidR="00816AF0" w:rsidRPr="00D721BB" w:rsidRDefault="00816AF0" w:rsidP="00FA6517">
      <w:pPr>
        <w:jc w:val="both"/>
        <w:rPr>
          <w:color w:val="000000" w:themeColor="text1"/>
        </w:rPr>
      </w:pPr>
    </w:p>
    <w:p w:rsidR="00D721BB" w:rsidRPr="00D721BB" w:rsidRDefault="00657EA9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b/>
          <w:u w:val="double"/>
        </w:rPr>
        <w:t>承上題</w:t>
      </w:r>
      <w:r w:rsidRPr="00D721BB">
        <w:rPr>
          <w:rFonts w:hAnsi="標楷體"/>
        </w:rPr>
        <w:t>，這些青年學生發起遊行示威、街頭演說，以罷課方式表達訴求，這樣的行為與理念的展現可能與下列哪種學說正在流行有關</w:t>
      </w:r>
      <w:r w:rsidR="00D721BB" w:rsidRPr="00D721BB">
        <w:rPr>
          <w:rFonts w:hAnsi="標楷體"/>
        </w:rPr>
        <w:t>？</w:t>
      </w:r>
    </w:p>
    <w:p w:rsidR="00816AF0" w:rsidRDefault="00657EA9" w:rsidP="00D721BB">
      <w:pPr>
        <w:pStyle w:val="ad"/>
        <w:ind w:leftChars="0" w:left="360"/>
        <w:jc w:val="both"/>
      </w:pPr>
      <w:r w:rsidRPr="00D721BB">
        <w:t>(A)</w:t>
      </w:r>
      <w:r w:rsidRPr="00D721BB">
        <w:rPr>
          <w:rFonts w:hAnsi="標楷體"/>
        </w:rPr>
        <w:t>德先生與賽先生</w:t>
      </w:r>
      <w:r w:rsidR="00D721BB">
        <w:rPr>
          <w:rFonts w:hint="eastAsia"/>
        </w:rPr>
        <w:tab/>
      </w:r>
      <w:r w:rsidR="00D721BB">
        <w:rPr>
          <w:rFonts w:hint="eastAsia"/>
        </w:rPr>
        <w:tab/>
      </w:r>
      <w:r w:rsidR="00D721BB">
        <w:rPr>
          <w:rFonts w:hint="eastAsia"/>
        </w:rPr>
        <w:tab/>
      </w:r>
      <w:r w:rsidRPr="00D721BB">
        <w:t>(B)</w:t>
      </w:r>
      <w:r w:rsidRPr="00D721BB">
        <w:rPr>
          <w:rFonts w:hAnsi="標楷體"/>
        </w:rPr>
        <w:t>中體西用</w:t>
      </w:r>
    </w:p>
    <w:p w:rsidR="00FA6517" w:rsidRPr="00D721BB" w:rsidRDefault="00657EA9" w:rsidP="00D721BB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t>(C)</w:t>
      </w:r>
      <w:r w:rsidRPr="00D721BB">
        <w:rPr>
          <w:rFonts w:hAnsi="標楷體"/>
        </w:rPr>
        <w:t>資本主義</w:t>
      </w:r>
      <w:r w:rsidR="00816AF0">
        <w:rPr>
          <w:rFonts w:hint="eastAsia"/>
        </w:rPr>
        <w:tab/>
      </w:r>
      <w:r w:rsidR="00816AF0">
        <w:rPr>
          <w:rFonts w:hint="eastAsia"/>
        </w:rPr>
        <w:tab/>
      </w:r>
      <w:r w:rsidR="00816AF0">
        <w:rPr>
          <w:rFonts w:hint="eastAsia"/>
        </w:rPr>
        <w:tab/>
      </w:r>
      <w:r w:rsidR="00816AF0">
        <w:rPr>
          <w:rFonts w:hint="eastAsia"/>
        </w:rPr>
        <w:tab/>
      </w:r>
      <w:r w:rsidRPr="00D721BB">
        <w:t>(D)</w:t>
      </w:r>
      <w:r w:rsidRPr="00D721BB">
        <w:rPr>
          <w:rFonts w:hAnsi="標楷體"/>
        </w:rPr>
        <w:t>儒家思想。</w:t>
      </w:r>
    </w:p>
    <w:p w:rsidR="00FA6517" w:rsidRDefault="00FA6517" w:rsidP="00FA6517">
      <w:pPr>
        <w:jc w:val="both"/>
        <w:rPr>
          <w:color w:val="000000" w:themeColor="text1"/>
        </w:rPr>
      </w:pPr>
    </w:p>
    <w:p w:rsidR="00816AF0" w:rsidRPr="00D721BB" w:rsidRDefault="00816AF0" w:rsidP="00FA6517">
      <w:pPr>
        <w:jc w:val="both"/>
        <w:rPr>
          <w:color w:val="000000" w:themeColor="text1"/>
        </w:rPr>
      </w:pPr>
    </w:p>
    <w:p w:rsidR="00816AF0" w:rsidRPr="00816AF0" w:rsidRDefault="00D721BB" w:rsidP="00FA6517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</w:rPr>
      </w:pPr>
      <w:r w:rsidRPr="00D721BB">
        <w:rPr>
          <w:rFonts w:hAnsi="標楷體"/>
        </w:rPr>
        <w:t>下列為</w:t>
      </w:r>
      <w:r w:rsidRPr="00D721BB">
        <w:rPr>
          <w:rFonts w:hAnsi="標楷體"/>
          <w:u w:val="single"/>
        </w:rPr>
        <w:t>清</w:t>
      </w:r>
      <w:r w:rsidRPr="00D721BB">
        <w:rPr>
          <w:rFonts w:hAnsi="標楷體"/>
        </w:rPr>
        <w:t>末以來至民國建立期間陸續發生的重大事件：</w:t>
      </w:r>
      <w:r w:rsidRPr="00D721BB">
        <w:t>(</w:t>
      </w:r>
      <w:r w:rsidRPr="00D721BB">
        <w:rPr>
          <w:rFonts w:hAnsi="標楷體"/>
        </w:rPr>
        <w:t>甲</w:t>
      </w:r>
      <w:r w:rsidRPr="00D721BB">
        <w:t>)</w:t>
      </w:r>
      <w:r w:rsidRPr="00D721BB">
        <w:rPr>
          <w:rFonts w:hAnsi="標楷體"/>
        </w:rPr>
        <w:t>國民黨發動二次革命</w:t>
      </w:r>
      <w:r w:rsidRPr="00D721BB">
        <w:t xml:space="preserve"> (</w:t>
      </w:r>
      <w:r w:rsidRPr="00D721BB">
        <w:rPr>
          <w:rFonts w:hAnsi="標楷體"/>
        </w:rPr>
        <w:t>乙</w:t>
      </w:r>
      <w:r w:rsidRPr="00D721BB">
        <w:t>)</w:t>
      </w:r>
      <w:r w:rsidRPr="00D721BB">
        <w:rPr>
          <w:rFonts w:hAnsi="標楷體"/>
        </w:rPr>
        <w:t>辛亥革命</w:t>
      </w:r>
      <w:r w:rsidRPr="00D721BB">
        <w:t xml:space="preserve"> (</w:t>
      </w:r>
      <w:r w:rsidRPr="00D721BB">
        <w:rPr>
          <w:rFonts w:hAnsi="標楷體"/>
        </w:rPr>
        <w:t>丙</w:t>
      </w:r>
      <w:r w:rsidRPr="00D721BB">
        <w:t>)</w:t>
      </w:r>
      <w:r w:rsidRPr="00D721BB">
        <w:rPr>
          <w:rFonts w:hAnsi="標楷體"/>
        </w:rPr>
        <w:t>預備立憲</w:t>
      </w:r>
      <w:r w:rsidRPr="00D721BB">
        <w:t xml:space="preserve"> (</w:t>
      </w:r>
      <w:r w:rsidRPr="00D721BB">
        <w:rPr>
          <w:rFonts w:hAnsi="標楷體"/>
        </w:rPr>
        <w:t>丁</w:t>
      </w:r>
      <w:r w:rsidRPr="00D721BB">
        <w:t>)</w:t>
      </w:r>
      <w:r w:rsidRPr="00D721BB">
        <w:rPr>
          <w:rFonts w:hAnsi="標楷體"/>
          <w:u w:val="single"/>
        </w:rPr>
        <w:t>袁世凱</w:t>
      </w:r>
      <w:r w:rsidRPr="00D721BB">
        <w:rPr>
          <w:rFonts w:hAnsi="標楷體"/>
        </w:rPr>
        <w:t>稱帝</w:t>
      </w:r>
      <w:r w:rsidRPr="00D721BB">
        <w:t xml:space="preserve"> (</w:t>
      </w:r>
      <w:r w:rsidRPr="00D721BB">
        <w:rPr>
          <w:rFonts w:hAnsi="標楷體"/>
        </w:rPr>
        <w:t>戊</w:t>
      </w:r>
      <w:r w:rsidRPr="00D721BB">
        <w:t>)</w:t>
      </w:r>
      <w:r w:rsidRPr="00D721BB">
        <w:rPr>
          <w:rFonts w:hAnsi="標楷體"/>
        </w:rPr>
        <w:t>政府頒布《臨時約法》。若依事件發生的先後順序排列，下列何者正確？</w:t>
      </w:r>
    </w:p>
    <w:p w:rsidR="00816AF0" w:rsidRDefault="00D721BB" w:rsidP="00816AF0">
      <w:pPr>
        <w:pStyle w:val="ad"/>
        <w:ind w:leftChars="0" w:left="360"/>
        <w:jc w:val="both"/>
      </w:pPr>
      <w:r w:rsidRPr="00D721BB">
        <w:t>(A)</w:t>
      </w:r>
      <w:r w:rsidRPr="00D721BB">
        <w:rPr>
          <w:rFonts w:hAnsi="標楷體"/>
        </w:rPr>
        <w:t>甲乙丙丁戊</w:t>
      </w:r>
      <w:r w:rsidR="00816AF0">
        <w:rPr>
          <w:rFonts w:hint="eastAsia"/>
        </w:rPr>
        <w:tab/>
      </w:r>
      <w:r w:rsidR="00816AF0">
        <w:rPr>
          <w:rFonts w:hint="eastAsia"/>
        </w:rPr>
        <w:tab/>
      </w:r>
      <w:r w:rsidR="00816AF0">
        <w:rPr>
          <w:rFonts w:hint="eastAsia"/>
        </w:rPr>
        <w:tab/>
      </w:r>
      <w:r w:rsidR="00816AF0">
        <w:rPr>
          <w:rFonts w:hint="eastAsia"/>
        </w:rPr>
        <w:tab/>
      </w:r>
      <w:r w:rsidRPr="00D721BB">
        <w:t>(B)</w:t>
      </w:r>
      <w:r w:rsidRPr="00D721BB">
        <w:rPr>
          <w:rFonts w:hAnsi="標楷體"/>
        </w:rPr>
        <w:t>乙戊甲丙丁</w:t>
      </w:r>
    </w:p>
    <w:p w:rsidR="00FA6517" w:rsidRPr="00D721BB" w:rsidRDefault="00D721BB" w:rsidP="00816AF0">
      <w:pPr>
        <w:pStyle w:val="ad"/>
        <w:ind w:leftChars="0" w:left="360"/>
        <w:jc w:val="both"/>
        <w:rPr>
          <w:color w:val="000000" w:themeColor="text1"/>
        </w:rPr>
      </w:pPr>
      <w:r w:rsidRPr="00D721BB">
        <w:t>(C)</w:t>
      </w:r>
      <w:r w:rsidRPr="00D721BB">
        <w:rPr>
          <w:rFonts w:hAnsi="標楷體"/>
        </w:rPr>
        <w:t>丙乙戊甲丁</w:t>
      </w:r>
      <w:r w:rsidR="00816AF0">
        <w:rPr>
          <w:rFonts w:hint="eastAsia"/>
        </w:rPr>
        <w:tab/>
      </w:r>
      <w:r w:rsidR="00816AF0">
        <w:rPr>
          <w:rFonts w:hint="eastAsia"/>
        </w:rPr>
        <w:tab/>
      </w:r>
      <w:r w:rsidR="00816AF0">
        <w:rPr>
          <w:rFonts w:hint="eastAsia"/>
        </w:rPr>
        <w:tab/>
      </w:r>
      <w:r w:rsidR="00816AF0">
        <w:rPr>
          <w:rFonts w:hint="eastAsia"/>
        </w:rPr>
        <w:tab/>
      </w:r>
      <w:r w:rsidRPr="00D721BB">
        <w:t>(D)</w:t>
      </w:r>
      <w:r w:rsidRPr="00D721BB">
        <w:rPr>
          <w:rFonts w:hAnsi="標楷體"/>
        </w:rPr>
        <w:t>丙乙丁甲戊。</w:t>
      </w:r>
    </w:p>
    <w:p w:rsidR="00FA6517" w:rsidRDefault="00FA6517" w:rsidP="00FA6517">
      <w:pPr>
        <w:jc w:val="both"/>
        <w:rPr>
          <w:color w:val="000000" w:themeColor="text1"/>
        </w:rPr>
      </w:pPr>
    </w:p>
    <w:p w:rsidR="00816AF0" w:rsidRPr="00D721BB" w:rsidRDefault="00816AF0" w:rsidP="00FA6517">
      <w:pPr>
        <w:jc w:val="both"/>
        <w:rPr>
          <w:color w:val="000000" w:themeColor="text1"/>
        </w:rPr>
      </w:pPr>
    </w:p>
    <w:p w:rsidR="00816AF0" w:rsidRPr="00816AF0" w:rsidRDefault="00D721BB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</w:rPr>
        <w:t>民國初年，有位作家發表小說《狂人日記》，內容寫道：「這歷史沒有年代，歪歪斜斜的每頁上都寫著『仁義道德』幾個字。我橫豎睡不著，仔細看了半夜，才從字縫裡看出字來，滿本都寫著兩個字是『吃人』！」請問：下列何種事蹟與這位作家有關？</w:t>
      </w:r>
    </w:p>
    <w:p w:rsidR="00816AF0" w:rsidRDefault="00D721BB" w:rsidP="00816AF0">
      <w:pPr>
        <w:pStyle w:val="ad"/>
        <w:ind w:leftChars="0" w:left="360"/>
        <w:jc w:val="both"/>
      </w:pPr>
      <w:r w:rsidRPr="00D721BB">
        <w:t>(A)</w:t>
      </w:r>
      <w:r w:rsidRPr="00D721BB">
        <w:rPr>
          <w:rFonts w:hAnsi="標楷體"/>
        </w:rPr>
        <w:t>民國</w:t>
      </w:r>
      <w:r w:rsidRPr="00D721BB">
        <w:t>6</w:t>
      </w:r>
      <w:r w:rsidRPr="00D721BB">
        <w:rPr>
          <w:rFonts w:hAnsi="標楷體"/>
        </w:rPr>
        <w:t>年接任</w:t>
      </w:r>
      <w:r w:rsidRPr="00D721BB">
        <w:rPr>
          <w:rFonts w:hAnsi="標楷體"/>
          <w:u w:val="single"/>
        </w:rPr>
        <w:t>北京</w:t>
      </w:r>
      <w:r w:rsidRPr="00D721BB">
        <w:rPr>
          <w:rFonts w:hAnsi="標楷體"/>
        </w:rPr>
        <w:t>大學校長</w:t>
      </w:r>
    </w:p>
    <w:p w:rsidR="00816AF0" w:rsidRDefault="00D721BB" w:rsidP="00816AF0">
      <w:pPr>
        <w:pStyle w:val="ad"/>
        <w:ind w:leftChars="0" w:left="360"/>
        <w:jc w:val="both"/>
      </w:pPr>
      <w:r w:rsidRPr="00D721BB">
        <w:t>(B)</w:t>
      </w:r>
      <w:r w:rsidRPr="00D721BB">
        <w:rPr>
          <w:rFonts w:hAnsi="標楷體"/>
        </w:rPr>
        <w:t>鼓勵用文言文寫作</w:t>
      </w:r>
    </w:p>
    <w:p w:rsidR="00816AF0" w:rsidRDefault="00D721BB" w:rsidP="00816AF0">
      <w:pPr>
        <w:pStyle w:val="ad"/>
        <w:ind w:leftChars="0" w:left="360"/>
        <w:jc w:val="both"/>
      </w:pPr>
      <w:r w:rsidRPr="00D721BB">
        <w:t>(C)</w:t>
      </w:r>
      <w:r w:rsidRPr="00D721BB">
        <w:rPr>
          <w:rFonts w:hAnsi="標楷體"/>
        </w:rPr>
        <w:t>用白話文和新式標點符號發表作品</w:t>
      </w:r>
    </w:p>
    <w:p w:rsidR="00FA6517" w:rsidRPr="00D721BB" w:rsidRDefault="00D721BB" w:rsidP="00816AF0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t>(D)</w:t>
      </w:r>
      <w:r w:rsidRPr="00D721BB">
        <w:rPr>
          <w:rFonts w:hAnsi="標楷體"/>
        </w:rPr>
        <w:t>推崇傳統文化價值。</w:t>
      </w:r>
    </w:p>
    <w:p w:rsidR="00FA6517" w:rsidRDefault="00FA6517" w:rsidP="00FA6517">
      <w:pPr>
        <w:jc w:val="both"/>
        <w:rPr>
          <w:color w:val="000000" w:themeColor="text1"/>
        </w:rPr>
      </w:pPr>
    </w:p>
    <w:p w:rsidR="00816AF0" w:rsidRPr="00D721BB" w:rsidRDefault="00816AF0" w:rsidP="00FA6517">
      <w:pPr>
        <w:jc w:val="both"/>
        <w:rPr>
          <w:color w:val="000000" w:themeColor="text1"/>
        </w:rPr>
      </w:pPr>
    </w:p>
    <w:p w:rsidR="00816AF0" w:rsidRPr="00816AF0" w:rsidRDefault="00D721BB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u w:val="single"/>
        </w:rPr>
        <w:t>胡適</w:t>
      </w:r>
      <w:r w:rsidRPr="00D721BB">
        <w:rPr>
          <w:rFonts w:hAnsi="標楷體"/>
        </w:rPr>
        <w:t>曾用英文創作劇本《終身大事》，描繪中產家庭的獨生女</w:t>
      </w:r>
      <w:r w:rsidRPr="00D721BB">
        <w:rPr>
          <w:rFonts w:hAnsi="標楷體"/>
          <w:u w:val="single"/>
        </w:rPr>
        <w:t>田亞梅</w:t>
      </w:r>
      <w:r w:rsidRPr="00D721BB">
        <w:rPr>
          <w:rFonts w:hAnsi="標楷體"/>
        </w:rPr>
        <w:t>為爭取婚姻自主而離家出走的故事。後來因女學堂的學生想演出而翻譯成中文，然而在劇本翻譯完後，竟然無人敢演女主角。請問：我們可以如何理解這樣的現象？</w:t>
      </w:r>
    </w:p>
    <w:p w:rsidR="00816AF0" w:rsidRDefault="00D721BB" w:rsidP="00816AF0">
      <w:pPr>
        <w:pStyle w:val="ad"/>
        <w:ind w:leftChars="0" w:left="360"/>
        <w:jc w:val="both"/>
        <w:rPr>
          <w:rFonts w:hAnsi="標楷體"/>
        </w:rPr>
      </w:pPr>
      <w:r w:rsidRPr="00D721BB">
        <w:t>(A)</w:t>
      </w:r>
      <w:r w:rsidRPr="00D721BB">
        <w:rPr>
          <w:rFonts w:hAnsi="標楷體"/>
        </w:rPr>
        <w:t>當時思想仍傳統保守拒絕新事物</w:t>
      </w:r>
    </w:p>
    <w:p w:rsidR="00816AF0" w:rsidRDefault="00D721BB" w:rsidP="00816AF0">
      <w:pPr>
        <w:pStyle w:val="ad"/>
        <w:ind w:leftChars="0" w:left="360"/>
        <w:jc w:val="both"/>
      </w:pPr>
      <w:r w:rsidRPr="00D721BB">
        <w:t>(B)</w:t>
      </w:r>
      <w:r w:rsidRPr="00D721BB">
        <w:rPr>
          <w:rFonts w:hAnsi="標楷體"/>
        </w:rPr>
        <w:t>當時女性受教育機會不多</w:t>
      </w:r>
    </w:p>
    <w:p w:rsidR="00816AF0" w:rsidRDefault="00D721BB" w:rsidP="00816AF0">
      <w:pPr>
        <w:pStyle w:val="ad"/>
        <w:ind w:leftChars="0" w:left="360"/>
        <w:jc w:val="both"/>
      </w:pPr>
      <w:r w:rsidRPr="00D721BB">
        <w:t>(C)</w:t>
      </w:r>
      <w:r w:rsidRPr="00D721BB">
        <w:rPr>
          <w:rFonts w:hAnsi="標楷體"/>
        </w:rPr>
        <w:t>當時正處於新舊思潮交會的時期</w:t>
      </w:r>
    </w:p>
    <w:p w:rsidR="00FA6517" w:rsidRPr="00D721BB" w:rsidRDefault="00D721BB" w:rsidP="00816AF0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t>(D)</w:t>
      </w:r>
      <w:r w:rsidRPr="00D721BB">
        <w:rPr>
          <w:rFonts w:hAnsi="標楷體"/>
        </w:rPr>
        <w:t>演出內容有違善良風俗。</w:t>
      </w:r>
    </w:p>
    <w:p w:rsidR="00816AF0" w:rsidRDefault="008665F5" w:rsidP="00FA6517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100965</wp:posOffset>
                </wp:positionV>
                <wp:extent cx="1822450" cy="381000"/>
                <wp:effectExtent l="0" t="0" r="6350" b="0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1F4" w:rsidRPr="00B87F79" w:rsidRDefault="005E41F4" w:rsidP="00960F0D">
                            <w:pPr>
                              <w:snapToGrid w:val="0"/>
                              <w:rPr>
                                <w:rFonts w:ascii="標楷體" w:hAnsi="標楷體"/>
                                <w:b/>
                                <w:sz w:val="36"/>
                                <w:szCs w:val="32"/>
                              </w:rPr>
                            </w:pPr>
                            <w:r w:rsidRPr="00B87F79">
                              <w:rPr>
                                <w:rFonts w:ascii="標楷體" w:hAnsi="標楷體" w:hint="eastAsia"/>
                                <w:b/>
                                <w:sz w:val="36"/>
                                <w:szCs w:val="32"/>
                              </w:rPr>
                              <w:t>請翻頁繼續作答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2.6pt;margin-top:7.95pt;width:143.5pt;height:30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" strokeweight="1.25pt">
                <v:textbox>
                  <w:txbxContent>
                    <w:p w:rsidR="005E41F4" w:rsidRPr="00B87F79" w:rsidRDefault="005E41F4" w:rsidP="00960F0D">
                      <w:pPr>
                        <w:snapToGrid w:val="0"/>
                        <w:rPr>
                          <w:rFonts w:ascii="標楷體" w:hAnsi="標楷體"/>
                          <w:b/>
                          <w:sz w:val="36"/>
                          <w:szCs w:val="32"/>
                        </w:rPr>
                      </w:pPr>
                      <w:r w:rsidRPr="00B87F79">
                        <w:rPr>
                          <w:rFonts w:ascii="標楷體" w:hAnsi="標楷體" w:hint="eastAsia"/>
                          <w:b/>
                          <w:sz w:val="36"/>
                          <w:szCs w:val="32"/>
                        </w:rPr>
                        <w:t>請翻頁繼續作答</w:t>
                      </w:r>
                    </w:p>
                  </w:txbxContent>
                </v:textbox>
              </v:shape>
            </w:pict>
          </mc:Fallback>
        </mc:AlternateContent>
      </w:r>
    </w:p>
    <w:p w:rsidR="00757FF1" w:rsidRDefault="00757FF1" w:rsidP="00FA6517">
      <w:pPr>
        <w:jc w:val="both"/>
        <w:rPr>
          <w:color w:val="000000" w:themeColor="text1"/>
        </w:rPr>
      </w:pPr>
    </w:p>
    <w:p w:rsidR="00816AF0" w:rsidRDefault="00816AF0" w:rsidP="00FA6517">
      <w:pPr>
        <w:jc w:val="both"/>
        <w:rPr>
          <w:color w:val="000000" w:themeColor="text1"/>
        </w:rPr>
      </w:pPr>
    </w:p>
    <w:p w:rsidR="00816AF0" w:rsidRPr="00D721BB" w:rsidRDefault="00816AF0" w:rsidP="00FA6517">
      <w:pPr>
        <w:jc w:val="both"/>
        <w:rPr>
          <w:color w:val="000000" w:themeColor="text1"/>
        </w:rPr>
      </w:pPr>
    </w:p>
    <w:p w:rsidR="00D721BB" w:rsidRPr="00D721BB" w:rsidRDefault="00D721BB" w:rsidP="00D721BB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</w:rPr>
        <w:t>民國</w:t>
      </w:r>
      <w:r w:rsidRPr="00D721BB">
        <w:t>6</w:t>
      </w:r>
      <w:r w:rsidRPr="00D721BB">
        <w:rPr>
          <w:rFonts w:hAnsi="標楷體"/>
        </w:rPr>
        <w:t>年，</w:t>
      </w:r>
      <w:r w:rsidRPr="00D721BB">
        <w:rPr>
          <w:rFonts w:hAnsi="標楷體"/>
          <w:u w:val="single"/>
        </w:rPr>
        <w:t>段祺瑞</w:t>
      </w:r>
      <w:r w:rsidRPr="00D721BB">
        <w:rPr>
          <w:rFonts w:hAnsi="標楷體"/>
        </w:rPr>
        <w:t>掌握中央政權後，專斷獨權破壞原有制度，</w:t>
      </w:r>
      <w:r w:rsidRPr="00D721BB">
        <w:rPr>
          <w:rFonts w:hAnsi="標楷體"/>
          <w:u w:val="single"/>
        </w:rPr>
        <w:t>孫中山</w:t>
      </w:r>
      <w:r w:rsidRPr="00D721BB">
        <w:rPr>
          <w:rFonts w:hAnsi="標楷體"/>
        </w:rPr>
        <w:t>因此號召部分國會議員南下與南方軍閥合作，成立中華民國軍政府，與北方政府對立，形成南北分裂的局面。請問：</w:t>
      </w:r>
      <w:r w:rsidRPr="00D721BB">
        <w:rPr>
          <w:rFonts w:hAnsi="標楷體"/>
          <w:u w:val="single"/>
        </w:rPr>
        <w:t>孫中山</w:t>
      </w:r>
      <w:r w:rsidRPr="00D721BB">
        <w:rPr>
          <w:rFonts w:hAnsi="標楷體"/>
        </w:rPr>
        <w:t>將政府設於附圖何處？</w:t>
      </w:r>
    </w:p>
    <w:p w:rsidR="00D721BB" w:rsidRPr="00D721BB" w:rsidRDefault="00D721BB" w:rsidP="00D721BB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rPr>
          <w:noProof/>
          <w:color w:val="000000" w:themeColor="text1"/>
          <w:kern w:val="0"/>
        </w:rPr>
        <w:drawing>
          <wp:inline distT="0" distB="0" distL="0" distR="0">
            <wp:extent cx="3671392" cy="2908300"/>
            <wp:effectExtent l="19050" t="0" r="5258" b="0"/>
            <wp:docPr id="15" name="圖片 80" descr="中國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中國地圖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338" cy="2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1BB" w:rsidRPr="00D721BB" w:rsidRDefault="00D721BB" w:rsidP="00D721BB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t>(A)</w:t>
      </w:r>
      <w:r w:rsidRPr="00D721BB">
        <w:rPr>
          <w:rFonts w:hAnsi="標楷體"/>
        </w:rPr>
        <w:t>甲</w:t>
      </w:r>
      <w:r>
        <w:rPr>
          <w:rFonts w:hint="eastAsia"/>
        </w:rPr>
        <w:tab/>
      </w:r>
      <w:r>
        <w:rPr>
          <w:rFonts w:hint="eastAsia"/>
        </w:rPr>
        <w:tab/>
      </w:r>
      <w:r w:rsidRPr="00D721BB">
        <w:t>(B)</w:t>
      </w:r>
      <w:r w:rsidRPr="00D721BB">
        <w:rPr>
          <w:rFonts w:hAnsi="標楷體"/>
        </w:rPr>
        <w:t>乙</w:t>
      </w:r>
      <w:r>
        <w:rPr>
          <w:rFonts w:hint="eastAsia"/>
        </w:rPr>
        <w:tab/>
      </w:r>
      <w:r>
        <w:rPr>
          <w:rFonts w:hint="eastAsia"/>
        </w:rPr>
        <w:tab/>
      </w:r>
      <w:r w:rsidRPr="00D721BB">
        <w:t>(C)</w:t>
      </w:r>
      <w:r w:rsidRPr="00D721BB">
        <w:rPr>
          <w:rFonts w:hAnsi="標楷體"/>
        </w:rPr>
        <w:t>丙</w:t>
      </w:r>
      <w:r>
        <w:rPr>
          <w:rFonts w:hint="eastAsia"/>
        </w:rPr>
        <w:tab/>
      </w:r>
      <w:r>
        <w:rPr>
          <w:rFonts w:hint="eastAsia"/>
        </w:rPr>
        <w:tab/>
      </w:r>
      <w:r w:rsidRPr="00D721BB">
        <w:t>(D)</w:t>
      </w:r>
      <w:r w:rsidRPr="00D721BB">
        <w:rPr>
          <w:rFonts w:hAnsi="標楷體"/>
        </w:rPr>
        <w:t>丁。</w:t>
      </w:r>
    </w:p>
    <w:p w:rsidR="00991102" w:rsidRPr="00D721BB" w:rsidRDefault="00991102" w:rsidP="00BD07C0">
      <w:pPr>
        <w:jc w:val="both"/>
        <w:rPr>
          <w:color w:val="000000" w:themeColor="text1"/>
          <w:kern w:val="0"/>
          <w:position w:val="-1"/>
        </w:rPr>
      </w:pPr>
    </w:p>
    <w:p w:rsidR="005D0369" w:rsidRPr="00D721BB" w:rsidRDefault="005D0369" w:rsidP="00BD07C0">
      <w:pPr>
        <w:jc w:val="both"/>
        <w:rPr>
          <w:color w:val="000000" w:themeColor="text1"/>
          <w:kern w:val="0"/>
          <w:position w:val="-1"/>
        </w:rPr>
      </w:pPr>
    </w:p>
    <w:p w:rsidR="00703204" w:rsidRPr="00D721BB" w:rsidRDefault="00703204" w:rsidP="00703204">
      <w:pPr>
        <w:rPr>
          <w:color w:val="000000" w:themeColor="text1"/>
          <w:sz w:val="28"/>
          <w:szCs w:val="26"/>
        </w:rPr>
      </w:pPr>
      <w:r w:rsidRPr="00D721BB">
        <w:rPr>
          <w:rFonts w:hAnsi="標楷體"/>
          <w:color w:val="000000" w:themeColor="text1"/>
          <w:sz w:val="28"/>
        </w:rPr>
        <w:t>【地理科試題】</w:t>
      </w:r>
    </w:p>
    <w:p w:rsidR="00FA6517" w:rsidRPr="00D721BB" w:rsidRDefault="00FA6517" w:rsidP="00FA6517">
      <w:pPr>
        <w:rPr>
          <w:noProof/>
          <w:color w:val="000000" w:themeColor="text1"/>
        </w:rPr>
      </w:pPr>
    </w:p>
    <w:p w:rsidR="003D690A" w:rsidRPr="00D721BB" w:rsidRDefault="003D690A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noProof/>
          <w:color w:val="000000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72390</wp:posOffset>
            </wp:positionV>
            <wp:extent cx="1616075" cy="1562100"/>
            <wp:effectExtent l="19050" t="0" r="3175" b="0"/>
            <wp:wrapTight wrapText="bothSides">
              <wp:wrapPolygon edited="0">
                <wp:start x="-255" y="0"/>
                <wp:lineTo x="-255" y="21337"/>
                <wp:lineTo x="21642" y="21337"/>
                <wp:lineTo x="21642" y="0"/>
                <wp:lineTo x="-255" y="0"/>
              </wp:wrapPolygon>
            </wp:wrapTight>
            <wp:docPr id="77" name="圖片 77" descr="105-6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105-6-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21BB">
        <w:rPr>
          <w:rFonts w:hAnsi="標楷體"/>
          <w:color w:val="000000"/>
        </w:rPr>
        <w:t>我國政府在</w:t>
      </w:r>
      <w:r w:rsidRPr="00D721BB">
        <w:rPr>
          <w:color w:val="000000"/>
        </w:rPr>
        <w:t>2016</w:t>
      </w:r>
      <w:r w:rsidRPr="00D721BB">
        <w:rPr>
          <w:rFonts w:hAnsi="標楷體"/>
          <w:color w:val="000000"/>
        </w:rPr>
        <w:t>年推動「新南向政策」，擴大與東南亞國家協會、南亞等國的經貿、產業等往來，希望為臺灣的經濟開創新局面。其實，附圖中東南亞的哪一個國家，由於風俗習慣和我國較為接近，派遣員工的適應情況良好，早已成為臺商投資重鎮？</w:t>
      </w:r>
    </w:p>
    <w:p w:rsidR="00FA6517" w:rsidRPr="00D721BB" w:rsidRDefault="003D690A" w:rsidP="003D690A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rPr>
          <w:color w:val="000000"/>
        </w:rPr>
        <w:t>(A)</w:t>
      </w:r>
      <w:r w:rsidRPr="00D721BB">
        <w:rPr>
          <w:rFonts w:hAnsi="標楷體"/>
          <w:color w:val="000000"/>
        </w:rPr>
        <w:t xml:space="preserve">甲　</w:t>
      </w:r>
      <w:r w:rsidRPr="00D721BB">
        <w:rPr>
          <w:color w:val="000000"/>
        </w:rPr>
        <w:t>(B)</w:t>
      </w:r>
      <w:r w:rsidRPr="00D721BB">
        <w:rPr>
          <w:rFonts w:hAnsi="標楷體"/>
          <w:color w:val="000000"/>
        </w:rPr>
        <w:t xml:space="preserve">乙　</w:t>
      </w:r>
      <w:r w:rsidRPr="00D721BB">
        <w:rPr>
          <w:color w:val="000000"/>
        </w:rPr>
        <w:t>(C)</w:t>
      </w:r>
      <w:r w:rsidRPr="00D721BB">
        <w:rPr>
          <w:rFonts w:hAnsi="標楷體"/>
          <w:color w:val="000000"/>
        </w:rPr>
        <w:t xml:space="preserve">丙　</w:t>
      </w:r>
      <w:r w:rsidRPr="00D721BB">
        <w:rPr>
          <w:color w:val="000000"/>
        </w:rPr>
        <w:t>(D)</w:t>
      </w:r>
      <w:r w:rsidRPr="00D721BB">
        <w:rPr>
          <w:rFonts w:hAnsi="標楷體"/>
          <w:color w:val="000000"/>
        </w:rPr>
        <w:t>丁。</w:t>
      </w:r>
    </w:p>
    <w:p w:rsidR="00FA6517" w:rsidRPr="00D721BB" w:rsidRDefault="00FA6517" w:rsidP="00FA6517">
      <w:pPr>
        <w:jc w:val="both"/>
        <w:rPr>
          <w:color w:val="000000" w:themeColor="text1"/>
        </w:rPr>
      </w:pPr>
    </w:p>
    <w:p w:rsidR="00FA6517" w:rsidRPr="00D721BB" w:rsidRDefault="003D690A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noProof/>
          <w:color w:val="00000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2065020</wp:posOffset>
            </wp:positionH>
            <wp:positionV relativeFrom="paragraph">
              <wp:posOffset>35560</wp:posOffset>
            </wp:positionV>
            <wp:extent cx="1842770" cy="1384300"/>
            <wp:effectExtent l="19050" t="0" r="5080" b="0"/>
            <wp:wrapTight wrapText="bothSides">
              <wp:wrapPolygon edited="0">
                <wp:start x="-223" y="0"/>
                <wp:lineTo x="-223" y="21402"/>
                <wp:lineTo x="21660" y="21402"/>
                <wp:lineTo x="21660" y="0"/>
                <wp:lineTo x="-223" y="0"/>
              </wp:wrapPolygon>
            </wp:wrapTight>
            <wp:docPr id="76" name="圖片 76" descr="PUKq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UKq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21BB">
        <w:rPr>
          <w:rFonts w:hAnsi="標楷體"/>
          <w:color w:val="000000"/>
        </w:rPr>
        <w:t>附圖為印度某天的新聞報導，報導中的現象最可能發生在下列哪個月分？</w:t>
      </w:r>
    </w:p>
    <w:p w:rsidR="005E41F4" w:rsidRDefault="003D690A" w:rsidP="003D690A">
      <w:pPr>
        <w:ind w:left="360"/>
        <w:jc w:val="both"/>
        <w:rPr>
          <w:rFonts w:hAnsi="標楷體"/>
          <w:color w:val="000000"/>
        </w:rPr>
      </w:pPr>
      <w:r w:rsidRPr="00D721BB">
        <w:rPr>
          <w:color w:val="000000"/>
        </w:rPr>
        <w:t>(A)</w:t>
      </w:r>
      <w:r w:rsidRPr="00D721BB">
        <w:rPr>
          <w:rFonts w:hAnsi="標楷體"/>
          <w:color w:val="000000"/>
        </w:rPr>
        <w:t>正逢雨季的八月</w:t>
      </w:r>
    </w:p>
    <w:p w:rsidR="005E41F4" w:rsidRDefault="003D690A" w:rsidP="003D690A">
      <w:pPr>
        <w:ind w:left="360"/>
        <w:jc w:val="both"/>
        <w:rPr>
          <w:rFonts w:hAnsi="標楷體"/>
          <w:color w:val="000000"/>
        </w:rPr>
      </w:pPr>
      <w:r w:rsidRPr="00D721BB">
        <w:rPr>
          <w:color w:val="000000"/>
        </w:rPr>
        <w:t>(B)</w:t>
      </w:r>
      <w:r w:rsidRPr="00D721BB">
        <w:rPr>
          <w:rFonts w:hAnsi="標楷體"/>
          <w:color w:val="000000"/>
        </w:rPr>
        <w:t>熱季來臨前的二月</w:t>
      </w:r>
    </w:p>
    <w:p w:rsidR="005E41F4" w:rsidRDefault="003D690A" w:rsidP="003D690A">
      <w:pPr>
        <w:ind w:left="360"/>
        <w:jc w:val="both"/>
        <w:rPr>
          <w:rFonts w:hAnsi="標楷體"/>
          <w:color w:val="000000"/>
        </w:rPr>
      </w:pPr>
      <w:r w:rsidRPr="00D721BB">
        <w:rPr>
          <w:color w:val="000000"/>
        </w:rPr>
        <w:t>(C)</w:t>
      </w:r>
      <w:r w:rsidRPr="00D721BB">
        <w:rPr>
          <w:rFonts w:hAnsi="標楷體"/>
          <w:color w:val="000000"/>
        </w:rPr>
        <w:t>雨季來臨前的五月</w:t>
      </w:r>
    </w:p>
    <w:p w:rsidR="00FA6517" w:rsidRPr="00D721BB" w:rsidRDefault="003D690A" w:rsidP="003D690A">
      <w:pPr>
        <w:ind w:left="360"/>
        <w:jc w:val="both"/>
        <w:rPr>
          <w:color w:val="000000" w:themeColor="text1"/>
        </w:rPr>
      </w:pPr>
      <w:r w:rsidRPr="00D721BB">
        <w:rPr>
          <w:color w:val="000000"/>
        </w:rPr>
        <w:t>(D)</w:t>
      </w:r>
      <w:r w:rsidRPr="00D721BB">
        <w:rPr>
          <w:rFonts w:hAnsi="標楷體"/>
          <w:color w:val="000000"/>
        </w:rPr>
        <w:t>涼季來臨前的十月。</w:t>
      </w:r>
    </w:p>
    <w:p w:rsidR="00FA6517" w:rsidRPr="00D721BB" w:rsidRDefault="00FA6517" w:rsidP="00FA6517">
      <w:pPr>
        <w:jc w:val="both"/>
        <w:rPr>
          <w:color w:val="000000" w:themeColor="text1"/>
        </w:rPr>
      </w:pPr>
    </w:p>
    <w:p w:rsidR="00FA6517" w:rsidRPr="00D721BB" w:rsidRDefault="003D690A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color w:val="000000"/>
        </w:rPr>
        <w:t>班上有四位同學針對課本上「夜間是熱帶的冬天」這句話的成因，分別提出下列看法。請問：何者的說法比較正確？</w:t>
      </w:r>
    </w:p>
    <w:p w:rsidR="003D690A" w:rsidRPr="00D721BB" w:rsidRDefault="003D690A" w:rsidP="003D690A">
      <w:pPr>
        <w:ind w:firstLine="360"/>
        <w:jc w:val="both"/>
        <w:rPr>
          <w:color w:val="000000"/>
        </w:rPr>
      </w:pPr>
      <w:r w:rsidRPr="00D721BB">
        <w:rPr>
          <w:color w:val="000000"/>
        </w:rPr>
        <w:t>(A)</w:t>
      </w:r>
      <w:r w:rsidRPr="00D721BB">
        <w:rPr>
          <w:rFonts w:hAnsi="標楷體"/>
          <w:color w:val="000000"/>
        </w:rPr>
        <w:t>胖虎：「年雨量多，冬季對流雨頻繁。」</w:t>
      </w:r>
    </w:p>
    <w:p w:rsidR="003D690A" w:rsidRPr="00D721BB" w:rsidRDefault="003D690A" w:rsidP="003D690A">
      <w:pPr>
        <w:ind w:firstLine="360"/>
        <w:jc w:val="both"/>
        <w:rPr>
          <w:color w:val="000000"/>
        </w:rPr>
      </w:pPr>
      <w:r w:rsidRPr="00D721BB">
        <w:rPr>
          <w:color w:val="000000"/>
        </w:rPr>
        <w:t>(B)</w:t>
      </w:r>
      <w:r w:rsidRPr="00D721BB">
        <w:rPr>
          <w:rFonts w:hAnsi="標楷體"/>
          <w:color w:val="000000"/>
        </w:rPr>
        <w:t>阿福：「年溫差小，夜間氣溫較低。」</w:t>
      </w:r>
    </w:p>
    <w:p w:rsidR="003D690A" w:rsidRPr="00D721BB" w:rsidRDefault="003D690A" w:rsidP="003D690A">
      <w:pPr>
        <w:ind w:firstLine="360"/>
        <w:jc w:val="both"/>
        <w:rPr>
          <w:color w:val="000000"/>
        </w:rPr>
      </w:pPr>
      <w:r w:rsidRPr="00D721BB">
        <w:rPr>
          <w:color w:val="000000"/>
        </w:rPr>
        <w:t>(C)</w:t>
      </w:r>
      <w:r w:rsidRPr="00D721BB">
        <w:rPr>
          <w:rFonts w:hAnsi="標楷體"/>
          <w:color w:val="000000"/>
        </w:rPr>
        <w:t>大雄：「緯度低，晝夜長短變化大。」</w:t>
      </w:r>
    </w:p>
    <w:p w:rsidR="00FA6517" w:rsidRPr="00D721BB" w:rsidRDefault="003D690A" w:rsidP="003D690A">
      <w:pPr>
        <w:ind w:firstLine="360"/>
        <w:jc w:val="both"/>
        <w:rPr>
          <w:color w:val="000000" w:themeColor="text1"/>
        </w:rPr>
      </w:pPr>
      <w:r w:rsidRPr="00D721BB">
        <w:rPr>
          <w:color w:val="000000"/>
        </w:rPr>
        <w:t>(D)</w:t>
      </w:r>
      <w:r w:rsidRPr="00D721BB">
        <w:rPr>
          <w:rFonts w:hAnsi="標楷體"/>
          <w:color w:val="000000"/>
        </w:rPr>
        <w:t>宜靜：「晚上常下雨，氣溫相對降低。」</w:t>
      </w:r>
    </w:p>
    <w:p w:rsidR="003D690A" w:rsidRDefault="003D690A" w:rsidP="00FA6517">
      <w:pPr>
        <w:jc w:val="both"/>
        <w:rPr>
          <w:color w:val="000000" w:themeColor="text1"/>
        </w:rPr>
      </w:pPr>
    </w:p>
    <w:p w:rsidR="00816AF0" w:rsidRPr="00D721BB" w:rsidRDefault="00816AF0" w:rsidP="00816AF0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color w:val="000000"/>
        </w:rPr>
        <w:t>小亭參加馬來西亞五日遊，下列有關這趟旅遊的行程說明，何者</w:t>
      </w:r>
      <w:r w:rsidRPr="00D721BB">
        <w:rPr>
          <w:rFonts w:hAnsi="標楷體"/>
          <w:b/>
          <w:color w:val="000000"/>
          <w:u w:val="double"/>
        </w:rPr>
        <w:t>有誤</w:t>
      </w:r>
      <w:r w:rsidRPr="00D721BB">
        <w:rPr>
          <w:rFonts w:hAnsi="標楷體"/>
          <w:color w:val="000000"/>
        </w:rPr>
        <w:t>？</w:t>
      </w:r>
    </w:p>
    <w:p w:rsidR="00816AF0" w:rsidRPr="00D721BB" w:rsidRDefault="00816AF0" w:rsidP="00816AF0">
      <w:pPr>
        <w:pStyle w:val="ad"/>
        <w:ind w:leftChars="0" w:left="360"/>
        <w:jc w:val="both"/>
        <w:rPr>
          <w:color w:val="000000"/>
        </w:rPr>
      </w:pPr>
      <w:r w:rsidRPr="00D721BB">
        <w:rPr>
          <w:color w:val="000000"/>
        </w:rPr>
        <w:t>(A)</w:t>
      </w:r>
      <w:r w:rsidRPr="00D721BB">
        <w:rPr>
          <w:rFonts w:hAnsi="標楷體"/>
          <w:color w:val="000000"/>
        </w:rPr>
        <w:t>參觀當地的熱帶栽培業採收過程</w:t>
      </w:r>
    </w:p>
    <w:p w:rsidR="00816AF0" w:rsidRPr="00D721BB" w:rsidRDefault="00816AF0" w:rsidP="00816AF0">
      <w:pPr>
        <w:pStyle w:val="ad"/>
        <w:ind w:leftChars="0" w:left="360"/>
        <w:jc w:val="both"/>
        <w:rPr>
          <w:color w:val="000000"/>
        </w:rPr>
      </w:pPr>
      <w:r w:rsidRPr="00D721BB">
        <w:rPr>
          <w:color w:val="000000"/>
        </w:rPr>
        <w:t>(B)</w:t>
      </w:r>
      <w:r w:rsidRPr="00D721BB">
        <w:rPr>
          <w:rFonts w:hAnsi="標楷體"/>
          <w:color w:val="000000"/>
        </w:rPr>
        <w:t>前往當地煉油廠參觀</w:t>
      </w:r>
    </w:p>
    <w:p w:rsidR="00816AF0" w:rsidRPr="00D721BB" w:rsidRDefault="00816AF0" w:rsidP="00816AF0">
      <w:pPr>
        <w:pStyle w:val="ad"/>
        <w:ind w:leftChars="0" w:left="360"/>
        <w:jc w:val="both"/>
        <w:rPr>
          <w:color w:val="000000"/>
        </w:rPr>
      </w:pPr>
      <w:r w:rsidRPr="00D721BB">
        <w:rPr>
          <w:color w:val="000000"/>
        </w:rPr>
        <w:t>(C)</w:t>
      </w:r>
      <w:r w:rsidRPr="00D721BB">
        <w:rPr>
          <w:rFonts w:hAnsi="標楷體"/>
          <w:color w:val="000000"/>
        </w:rPr>
        <w:t>到當地盛行的佛教寺廟祈福</w:t>
      </w:r>
    </w:p>
    <w:p w:rsidR="00816AF0" w:rsidRPr="00D721BB" w:rsidRDefault="00816AF0" w:rsidP="00816AF0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rPr>
          <w:color w:val="000000"/>
        </w:rPr>
        <w:t>(D)</w:t>
      </w:r>
      <w:r w:rsidRPr="00D721BB">
        <w:rPr>
          <w:rFonts w:hAnsi="標楷體"/>
          <w:color w:val="000000"/>
        </w:rPr>
        <w:t>藍色清真寺為著名景點。</w:t>
      </w:r>
    </w:p>
    <w:p w:rsidR="00816AF0" w:rsidRDefault="00816AF0" w:rsidP="00FA6517">
      <w:pPr>
        <w:jc w:val="both"/>
        <w:rPr>
          <w:color w:val="000000" w:themeColor="text1"/>
        </w:rPr>
      </w:pPr>
    </w:p>
    <w:p w:rsidR="00816AF0" w:rsidRDefault="00816AF0" w:rsidP="00FA6517">
      <w:pPr>
        <w:jc w:val="both"/>
        <w:rPr>
          <w:color w:val="000000" w:themeColor="text1"/>
        </w:rPr>
      </w:pPr>
    </w:p>
    <w:p w:rsidR="00816AF0" w:rsidRPr="00816AF0" w:rsidRDefault="00816AF0" w:rsidP="00FA6517">
      <w:pPr>
        <w:jc w:val="both"/>
        <w:rPr>
          <w:color w:val="000000" w:themeColor="text1"/>
        </w:rPr>
      </w:pPr>
    </w:p>
    <w:p w:rsidR="00FA6517" w:rsidRPr="00D721BB" w:rsidRDefault="003D690A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</w:rPr>
        <w:t>空氣中的水氣受到各種不同的因素影響，當水氣抬升時氣溫會降低，容易造成降水，因此形成各種不同的降水型態。如位於印度東北部的阿薩姆邦年降水量可達</w:t>
      </w:r>
      <w:r w:rsidRPr="00D721BB">
        <w:t>6,000mm</w:t>
      </w:r>
      <w:r w:rsidRPr="00D721BB">
        <w:rPr>
          <w:rFonts w:hAnsi="標楷體"/>
        </w:rPr>
        <w:t>，為世界降水量最多的地區。請問：該地區最主要的降水類型為下列何者？</w:t>
      </w:r>
    </w:p>
    <w:p w:rsidR="003D690A" w:rsidRPr="00D721BB" w:rsidRDefault="003D690A" w:rsidP="003D690A">
      <w:pPr>
        <w:pStyle w:val="Normal15bfa221-1f40-4e6a-a152-bb1acd1beee2"/>
        <w:ind w:left="360"/>
        <w:rPr>
          <w:rFonts w:eastAsia="標楷體"/>
        </w:rPr>
      </w:pPr>
      <w:r w:rsidRPr="00D721BB">
        <w:rPr>
          <w:rFonts w:eastAsia="標楷體"/>
        </w:rPr>
        <w:t>(A)</w:t>
      </w:r>
      <w:r w:rsidRPr="00D721BB">
        <w:rPr>
          <w:rFonts w:eastAsia="標楷體"/>
          <w:noProof/>
          <w:position w:val="-62"/>
        </w:rPr>
        <w:drawing>
          <wp:inline distT="0" distB="0" distL="0" distR="0">
            <wp:extent cx="984250" cy="723900"/>
            <wp:effectExtent l="19050" t="0" r="6350" b="0"/>
            <wp:docPr id="7" name="圖片 1" descr="6-1-2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-1-2-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1BB">
        <w:rPr>
          <w:rFonts w:eastAsia="標楷體" w:hAnsi="標楷體"/>
        </w:rPr>
        <w:t xml:space="preserve">　</w:t>
      </w:r>
      <w:r w:rsidRPr="00D721BB">
        <w:rPr>
          <w:rFonts w:eastAsia="標楷體"/>
        </w:rPr>
        <w:tab/>
      </w:r>
      <w:r w:rsidRPr="00D721BB">
        <w:rPr>
          <w:rFonts w:eastAsia="標楷體"/>
        </w:rPr>
        <w:tab/>
        <w:t>(B)</w:t>
      </w:r>
      <w:r w:rsidRPr="00D721BB">
        <w:rPr>
          <w:rFonts w:eastAsia="標楷體"/>
          <w:noProof/>
          <w:position w:val="-48"/>
        </w:rPr>
        <w:drawing>
          <wp:inline distT="0" distB="0" distL="0" distR="0">
            <wp:extent cx="1130300" cy="603250"/>
            <wp:effectExtent l="19050" t="0" r="0" b="0"/>
            <wp:docPr id="6" name="圖片 2" descr="6-1-2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-1-2-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1BB">
        <w:rPr>
          <w:rFonts w:eastAsia="標楷體"/>
        </w:rPr>
        <w:t>(C)</w:t>
      </w:r>
      <w:r w:rsidRPr="00D721BB">
        <w:rPr>
          <w:rFonts w:eastAsia="標楷體"/>
          <w:noProof/>
          <w:position w:val="-46"/>
        </w:rPr>
        <w:drawing>
          <wp:inline distT="0" distB="0" distL="0" distR="0">
            <wp:extent cx="1022350" cy="584200"/>
            <wp:effectExtent l="19050" t="0" r="6350" b="0"/>
            <wp:docPr id="5" name="圖片 3" descr="6-1-2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-1-2-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1BB">
        <w:rPr>
          <w:rFonts w:eastAsia="標楷體" w:hAnsi="標楷體"/>
        </w:rPr>
        <w:t xml:space="preserve">　</w:t>
      </w:r>
      <w:r w:rsidRPr="00D721BB">
        <w:rPr>
          <w:rFonts w:eastAsia="標楷體"/>
        </w:rPr>
        <w:tab/>
      </w:r>
      <w:r w:rsidRPr="00D721BB">
        <w:rPr>
          <w:rFonts w:eastAsia="標楷體"/>
        </w:rPr>
        <w:tab/>
        <w:t>(D)</w:t>
      </w:r>
      <w:r w:rsidRPr="00D721BB">
        <w:rPr>
          <w:rFonts w:eastAsia="標楷體"/>
          <w:noProof/>
          <w:position w:val="-48"/>
        </w:rPr>
        <w:drawing>
          <wp:inline distT="0" distB="0" distL="0" distR="0">
            <wp:extent cx="946150" cy="609600"/>
            <wp:effectExtent l="19050" t="0" r="6350" b="0"/>
            <wp:docPr id="4" name="圖片 4" descr="6-1-2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-1-2-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517" w:rsidRPr="00D721BB" w:rsidRDefault="00FA6517" w:rsidP="00FA6517">
      <w:pPr>
        <w:jc w:val="both"/>
        <w:rPr>
          <w:color w:val="000000" w:themeColor="text1"/>
        </w:rPr>
      </w:pPr>
    </w:p>
    <w:p w:rsidR="003D690A" w:rsidRPr="00D721BB" w:rsidRDefault="003D690A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color w:val="000000"/>
          <w:u w:val="single"/>
        </w:rPr>
        <w:t>東協</w:t>
      </w:r>
      <w:r w:rsidRPr="00D721BB">
        <w:rPr>
          <w:rFonts w:hAnsi="標楷體"/>
          <w:color w:val="000000"/>
        </w:rPr>
        <w:t>十國的宗教信仰多元複雜，除了國際貿易帶來不同的宗教外，也與曾受到西方列強的殖民統治有關，至今殖民歷史仍然影響當地發展。請問：下列哪項</w:t>
      </w:r>
      <w:r w:rsidRPr="00D721BB">
        <w:rPr>
          <w:rFonts w:hAnsi="標楷體"/>
          <w:color w:val="000000"/>
          <w:u w:val="single"/>
        </w:rPr>
        <w:t>東南亞</w:t>
      </w:r>
      <w:r w:rsidRPr="00D721BB">
        <w:rPr>
          <w:rFonts w:hAnsi="標楷體"/>
          <w:color w:val="000000"/>
        </w:rPr>
        <w:t>特色與殖民歷史最</w:t>
      </w:r>
      <w:r w:rsidRPr="00757FF1">
        <w:rPr>
          <w:rFonts w:hAnsi="標楷體"/>
          <w:color w:val="000000"/>
        </w:rPr>
        <w:t>有關</w:t>
      </w:r>
      <w:r w:rsidRPr="00D721BB">
        <w:rPr>
          <w:rFonts w:hAnsi="標楷體"/>
          <w:color w:val="000000"/>
        </w:rPr>
        <w:t>？</w:t>
      </w:r>
    </w:p>
    <w:p w:rsidR="003D690A" w:rsidRPr="00D721BB" w:rsidRDefault="003D690A" w:rsidP="003D690A">
      <w:pPr>
        <w:pStyle w:val="ad"/>
        <w:ind w:leftChars="0" w:left="360"/>
        <w:jc w:val="both"/>
        <w:rPr>
          <w:color w:val="000000"/>
        </w:rPr>
      </w:pPr>
      <w:r w:rsidRPr="00D721BB">
        <w:rPr>
          <w:color w:val="000000"/>
        </w:rPr>
        <w:t>(A)</w:t>
      </w:r>
      <w:r w:rsidRPr="00D721BB">
        <w:rPr>
          <w:rFonts w:hAnsi="標楷體"/>
          <w:color w:val="000000"/>
        </w:rPr>
        <w:t>大量人民到海外提供勞務</w:t>
      </w:r>
    </w:p>
    <w:p w:rsidR="003D690A" w:rsidRPr="00D721BB" w:rsidRDefault="003D690A" w:rsidP="003D690A">
      <w:pPr>
        <w:pStyle w:val="ad"/>
        <w:ind w:leftChars="0" w:left="360"/>
        <w:jc w:val="both"/>
        <w:rPr>
          <w:color w:val="000000"/>
        </w:rPr>
      </w:pPr>
      <w:r w:rsidRPr="00D721BB">
        <w:rPr>
          <w:color w:val="000000"/>
        </w:rPr>
        <w:t>(B)</w:t>
      </w:r>
      <w:r w:rsidRPr="00D721BB">
        <w:rPr>
          <w:rFonts w:hAnsi="標楷體"/>
          <w:color w:val="000000"/>
        </w:rPr>
        <w:t>具有伊斯蘭教信仰文化</w:t>
      </w:r>
    </w:p>
    <w:p w:rsidR="003D690A" w:rsidRPr="00D721BB" w:rsidRDefault="003D690A" w:rsidP="003D690A">
      <w:pPr>
        <w:pStyle w:val="ad"/>
        <w:ind w:leftChars="0" w:left="360"/>
        <w:jc w:val="both"/>
        <w:rPr>
          <w:color w:val="000000"/>
        </w:rPr>
      </w:pPr>
      <w:r w:rsidRPr="00D721BB">
        <w:rPr>
          <w:color w:val="000000"/>
        </w:rPr>
        <w:t>(C)</w:t>
      </w:r>
      <w:r w:rsidRPr="00D721BB">
        <w:rPr>
          <w:rFonts w:hAnsi="標楷體"/>
          <w:color w:val="000000"/>
        </w:rPr>
        <w:t>大都市多為鄰近港口的港埠型都市</w:t>
      </w:r>
    </w:p>
    <w:p w:rsidR="00FA6517" w:rsidRPr="00D721BB" w:rsidRDefault="003D690A" w:rsidP="003D690A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rPr>
          <w:color w:val="000000"/>
        </w:rPr>
        <w:t>(D)</w:t>
      </w:r>
      <w:r w:rsidRPr="00D721BB">
        <w:rPr>
          <w:rFonts w:hAnsi="標楷體"/>
          <w:color w:val="000000"/>
        </w:rPr>
        <w:t>區域經濟組織</w:t>
      </w:r>
      <w:r w:rsidRPr="00D721BB">
        <w:rPr>
          <w:color w:val="000000"/>
        </w:rPr>
        <w:t>ASEAN</w:t>
      </w:r>
      <w:r w:rsidRPr="00D721BB">
        <w:rPr>
          <w:rFonts w:hAnsi="標楷體"/>
          <w:color w:val="000000"/>
        </w:rPr>
        <w:t>形成。</w:t>
      </w:r>
    </w:p>
    <w:p w:rsidR="00FA6517" w:rsidRPr="00D721BB" w:rsidRDefault="00FA6517" w:rsidP="00FA6517">
      <w:pPr>
        <w:jc w:val="both"/>
        <w:rPr>
          <w:color w:val="000000" w:themeColor="text1"/>
        </w:rPr>
      </w:pPr>
    </w:p>
    <w:p w:rsidR="003D690A" w:rsidRPr="00D721BB" w:rsidRDefault="003D690A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color w:val="000000"/>
        </w:rPr>
        <w:t>熱帶栽培業為東南亞重要的經濟活動，下列有關熱帶栽培業的特色，何者</w:t>
      </w:r>
      <w:r w:rsidRPr="00D721BB">
        <w:rPr>
          <w:rFonts w:hAnsi="標楷體"/>
          <w:b/>
          <w:color w:val="000000"/>
          <w:u w:val="double"/>
        </w:rPr>
        <w:t>錯誤</w:t>
      </w:r>
      <w:r w:rsidRPr="00D721BB">
        <w:rPr>
          <w:rFonts w:hAnsi="標楷體"/>
          <w:color w:val="000000"/>
        </w:rPr>
        <w:t>？</w:t>
      </w:r>
    </w:p>
    <w:p w:rsidR="003D690A" w:rsidRPr="00D721BB" w:rsidRDefault="003D690A" w:rsidP="003D690A">
      <w:pPr>
        <w:pStyle w:val="ad"/>
        <w:ind w:leftChars="0" w:left="360"/>
        <w:jc w:val="both"/>
        <w:rPr>
          <w:color w:val="000000"/>
        </w:rPr>
      </w:pPr>
      <w:r w:rsidRPr="00D721BB">
        <w:rPr>
          <w:color w:val="000000"/>
        </w:rPr>
        <w:t>(A)</w:t>
      </w:r>
      <w:r w:rsidRPr="00D721BB">
        <w:rPr>
          <w:rFonts w:hAnsi="標楷體"/>
          <w:color w:val="000000"/>
        </w:rPr>
        <w:t>作物以出口為主</w:t>
      </w:r>
      <w:r w:rsidRPr="00D721BB">
        <w:rPr>
          <w:color w:val="000000"/>
        </w:rPr>
        <w:tab/>
      </w:r>
      <w:r w:rsidR="00816AF0">
        <w:rPr>
          <w:rFonts w:hint="eastAsia"/>
          <w:color w:val="000000"/>
        </w:rPr>
        <w:tab/>
      </w:r>
      <w:r w:rsidRPr="00D721BB">
        <w:rPr>
          <w:color w:val="000000"/>
        </w:rPr>
        <w:tab/>
        <w:t>(B)</w:t>
      </w:r>
      <w:r w:rsidRPr="00D721BB">
        <w:rPr>
          <w:rFonts w:hAnsi="標楷體"/>
          <w:color w:val="000000"/>
        </w:rPr>
        <w:t>大範圍栽種</w:t>
      </w:r>
    </w:p>
    <w:p w:rsidR="00FA6517" w:rsidRPr="00D721BB" w:rsidRDefault="003D690A" w:rsidP="003D690A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rPr>
          <w:color w:val="000000"/>
        </w:rPr>
        <w:t>(C)</w:t>
      </w:r>
      <w:r w:rsidRPr="00D721BB">
        <w:rPr>
          <w:rFonts w:hAnsi="標楷體"/>
          <w:color w:val="000000"/>
        </w:rPr>
        <w:t>投入大量資金</w:t>
      </w:r>
      <w:r w:rsidRPr="00D721BB">
        <w:rPr>
          <w:color w:val="000000"/>
        </w:rPr>
        <w:tab/>
      </w:r>
      <w:r w:rsidRPr="00D721BB">
        <w:rPr>
          <w:color w:val="000000"/>
        </w:rPr>
        <w:tab/>
      </w:r>
      <w:r w:rsidRPr="00D721BB">
        <w:rPr>
          <w:color w:val="000000"/>
        </w:rPr>
        <w:tab/>
        <w:t>(D)</w:t>
      </w:r>
      <w:r w:rsidRPr="00D721BB">
        <w:rPr>
          <w:rFonts w:hAnsi="標楷體"/>
          <w:color w:val="000000"/>
        </w:rPr>
        <w:t>生產多種農作。</w:t>
      </w:r>
    </w:p>
    <w:p w:rsidR="00FA6517" w:rsidRPr="00D721BB" w:rsidRDefault="00FA6517" w:rsidP="00FA6517">
      <w:pPr>
        <w:jc w:val="both"/>
        <w:rPr>
          <w:color w:val="000000" w:themeColor="text1"/>
        </w:rPr>
      </w:pPr>
    </w:p>
    <w:p w:rsidR="00FA6517" w:rsidRPr="00D721BB" w:rsidRDefault="003D690A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noProof/>
          <w:color w:val="00000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2332990</wp:posOffset>
            </wp:positionH>
            <wp:positionV relativeFrom="paragraph">
              <wp:posOffset>39370</wp:posOffset>
            </wp:positionV>
            <wp:extent cx="1790700" cy="1765300"/>
            <wp:effectExtent l="19050" t="0" r="0" b="0"/>
            <wp:wrapTight wrapText="bothSides">
              <wp:wrapPolygon edited="0">
                <wp:start x="-230" y="0"/>
                <wp:lineTo x="-230" y="21445"/>
                <wp:lineTo x="21600" y="21445"/>
                <wp:lineTo x="21600" y="0"/>
                <wp:lineTo x="-230" y="0"/>
              </wp:wrapPolygon>
            </wp:wrapTight>
            <wp:docPr id="78" name="圖片 78" descr="1Is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1IsotH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21BB">
        <w:rPr>
          <w:rFonts w:hAnsi="標楷體"/>
          <w:color w:val="000000"/>
        </w:rPr>
        <w:t>附圖顯示</w:t>
      </w:r>
      <w:r w:rsidRPr="00D721BB">
        <w:rPr>
          <w:color w:val="000000"/>
        </w:rPr>
        <w:t>2011</w:t>
      </w:r>
      <w:r w:rsidRPr="00D721BB">
        <w:rPr>
          <w:rFonts w:hAnsi="標楷體"/>
          <w:color w:val="000000"/>
        </w:rPr>
        <w:t>年</w:t>
      </w:r>
      <w:r w:rsidRPr="00D721BB">
        <w:rPr>
          <w:color w:val="000000"/>
        </w:rPr>
        <w:t>9</w:t>
      </w:r>
      <w:r w:rsidRPr="00D721BB">
        <w:rPr>
          <w:rFonts w:hAnsi="標楷體"/>
          <w:color w:val="000000"/>
        </w:rPr>
        <w:t>月</w:t>
      </w:r>
      <w:r w:rsidRPr="00D721BB">
        <w:rPr>
          <w:color w:val="000000"/>
        </w:rPr>
        <w:t>18</w:t>
      </w:r>
      <w:r w:rsidRPr="00D721BB">
        <w:rPr>
          <w:rFonts w:hAnsi="標楷體"/>
          <w:color w:val="000000"/>
        </w:rPr>
        <w:t>日發生的強烈地震震央位置，除了建築物倒塌造成的人員傷亡外，由於某些因素影響使得搜救工作不易進行，導致死傷人數持續攀升。根據當地地形、氣候等環境條件判斷，造成上文中搜救困難的因素最可能為下列何者？</w:t>
      </w:r>
    </w:p>
    <w:p w:rsidR="003D690A" w:rsidRPr="00D721BB" w:rsidRDefault="003D690A" w:rsidP="003D690A">
      <w:pPr>
        <w:pStyle w:val="ad"/>
        <w:ind w:leftChars="0" w:left="360"/>
        <w:jc w:val="both"/>
        <w:rPr>
          <w:color w:val="000000" w:themeColor="text1"/>
          <w:kern w:val="0"/>
        </w:rPr>
      </w:pPr>
    </w:p>
    <w:p w:rsidR="003D690A" w:rsidRPr="00D721BB" w:rsidRDefault="003D690A" w:rsidP="003D690A">
      <w:pPr>
        <w:ind w:firstLine="360"/>
        <w:jc w:val="both"/>
        <w:rPr>
          <w:color w:val="000000"/>
        </w:rPr>
      </w:pPr>
      <w:r w:rsidRPr="00D721BB">
        <w:rPr>
          <w:color w:val="000000"/>
        </w:rPr>
        <w:t>(A)</w:t>
      </w:r>
      <w:r w:rsidRPr="00D721BB">
        <w:rPr>
          <w:rFonts w:hAnsi="標楷體"/>
          <w:color w:val="000000"/>
        </w:rPr>
        <w:t>山區冰河快速消融以致山洪暴發</w:t>
      </w:r>
    </w:p>
    <w:p w:rsidR="003D690A" w:rsidRPr="00D721BB" w:rsidRDefault="003D690A" w:rsidP="003D690A">
      <w:pPr>
        <w:ind w:firstLine="360"/>
        <w:jc w:val="both"/>
        <w:rPr>
          <w:color w:val="000000"/>
        </w:rPr>
      </w:pPr>
      <w:r w:rsidRPr="00D721BB">
        <w:rPr>
          <w:color w:val="000000"/>
        </w:rPr>
        <w:t>(B)</w:t>
      </w:r>
      <w:r w:rsidRPr="00D721BB">
        <w:rPr>
          <w:rFonts w:hAnsi="標楷體"/>
          <w:color w:val="000000"/>
        </w:rPr>
        <w:t>正值沙塵暴盛行時節，能見度低</w:t>
      </w:r>
    </w:p>
    <w:p w:rsidR="003D690A" w:rsidRPr="00D721BB" w:rsidRDefault="003D690A" w:rsidP="003D690A">
      <w:pPr>
        <w:ind w:firstLine="360"/>
        <w:jc w:val="both"/>
        <w:rPr>
          <w:color w:val="000000"/>
        </w:rPr>
      </w:pPr>
      <w:r w:rsidRPr="00D721BB">
        <w:rPr>
          <w:color w:val="000000"/>
        </w:rPr>
        <w:t>(C)</w:t>
      </w:r>
      <w:r w:rsidRPr="00D721BB">
        <w:rPr>
          <w:rFonts w:hAnsi="標楷體"/>
          <w:color w:val="000000"/>
        </w:rPr>
        <w:t>引發大規模海嘯，海水淹沒災區</w:t>
      </w:r>
    </w:p>
    <w:p w:rsidR="00FA6517" w:rsidRPr="00D721BB" w:rsidRDefault="003D690A" w:rsidP="003D690A">
      <w:pPr>
        <w:ind w:firstLine="360"/>
        <w:jc w:val="both"/>
        <w:rPr>
          <w:color w:val="000000" w:themeColor="text1"/>
        </w:rPr>
      </w:pPr>
      <w:r w:rsidRPr="00D721BB">
        <w:rPr>
          <w:color w:val="000000"/>
        </w:rPr>
        <w:t>(D)</w:t>
      </w:r>
      <w:r w:rsidRPr="00D721BB">
        <w:rPr>
          <w:rFonts w:hAnsi="標楷體"/>
          <w:color w:val="000000"/>
        </w:rPr>
        <w:t>連日降雨，造成土石流掩埋道路。</w:t>
      </w:r>
    </w:p>
    <w:p w:rsidR="00FA6517" w:rsidRPr="00D721BB" w:rsidRDefault="00FA6517" w:rsidP="00FA6517">
      <w:pPr>
        <w:jc w:val="both"/>
        <w:rPr>
          <w:color w:val="000000" w:themeColor="text1"/>
        </w:rPr>
      </w:pPr>
    </w:p>
    <w:p w:rsidR="00FA6517" w:rsidRPr="00D721BB" w:rsidRDefault="003D690A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color w:val="000000"/>
        </w:rPr>
        <w:t>日前馬爾地夫一家航空公司，因為飛行路線需要「逆風飛行」，使油量增加，為減輕重量而將原定的</w:t>
      </w:r>
      <w:r w:rsidRPr="00D721BB">
        <w:rPr>
          <w:color w:val="000000"/>
        </w:rPr>
        <w:t>45</w:t>
      </w:r>
      <w:r w:rsidRPr="00D721BB">
        <w:rPr>
          <w:rFonts w:hAnsi="標楷體"/>
          <w:color w:val="000000"/>
        </w:rPr>
        <w:t>名乘客丟包在機場。上述旅遊糾紛的發生時間為夏季，因此當時機長逆風飛行時，其盛行風向為何？</w:t>
      </w:r>
    </w:p>
    <w:p w:rsidR="000957F5" w:rsidRPr="00D721BB" w:rsidRDefault="000957F5" w:rsidP="000957F5">
      <w:pPr>
        <w:pStyle w:val="Normal15bfa221-1f40-4e6a-a152-bb1acd1beee2"/>
        <w:tabs>
          <w:tab w:val="left" w:pos="420"/>
        </w:tabs>
        <w:ind w:left="360"/>
        <w:rPr>
          <w:rFonts w:eastAsia="標楷體"/>
          <w:color w:val="000000"/>
        </w:rPr>
      </w:pPr>
      <w:r w:rsidRPr="00D721BB">
        <w:rPr>
          <w:rFonts w:eastAsia="標楷體"/>
          <w:color w:val="000000"/>
        </w:rPr>
        <w:t>(A)</w:t>
      </w:r>
      <w:r w:rsidRPr="00D721BB">
        <w:rPr>
          <w:rFonts w:eastAsia="標楷體"/>
          <w:noProof/>
          <w:position w:val="-88"/>
        </w:rPr>
        <w:drawing>
          <wp:inline distT="0" distB="0" distL="0" distR="0">
            <wp:extent cx="1066800" cy="1003300"/>
            <wp:effectExtent l="19050" t="0" r="0" b="0"/>
            <wp:docPr id="9" name="圖片 9" descr="103-2-2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3-2-2-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1BB">
        <w:rPr>
          <w:rFonts w:eastAsia="標楷體" w:hAnsi="標楷體"/>
          <w:color w:val="000000"/>
        </w:rPr>
        <w:t xml:space="preserve">　</w:t>
      </w:r>
      <w:r w:rsidRPr="00D721BB">
        <w:rPr>
          <w:rFonts w:eastAsia="標楷體"/>
          <w:color w:val="000000"/>
        </w:rPr>
        <w:tab/>
      </w:r>
      <w:r w:rsidRPr="00D721BB">
        <w:rPr>
          <w:rFonts w:eastAsia="標楷體"/>
          <w:color w:val="000000"/>
        </w:rPr>
        <w:tab/>
        <w:t>(B)</w:t>
      </w:r>
      <w:r w:rsidRPr="00D721BB">
        <w:rPr>
          <w:rFonts w:eastAsia="標楷體"/>
          <w:noProof/>
          <w:position w:val="-86"/>
        </w:rPr>
        <w:drawing>
          <wp:inline distT="0" distB="0" distL="0" distR="0">
            <wp:extent cx="1136650" cy="1054100"/>
            <wp:effectExtent l="19050" t="0" r="6350" b="0"/>
            <wp:docPr id="10" name="圖片 10" descr="103-2-2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3-2-2-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F5" w:rsidRPr="00D721BB" w:rsidRDefault="000957F5" w:rsidP="000957F5">
      <w:pPr>
        <w:pStyle w:val="Normal15bfa221-1f40-4e6a-a152-bb1acd1beee2"/>
        <w:ind w:left="360"/>
        <w:rPr>
          <w:rFonts w:eastAsia="標楷體"/>
        </w:rPr>
      </w:pPr>
      <w:r w:rsidRPr="00D721BB">
        <w:rPr>
          <w:rFonts w:eastAsia="標楷體"/>
          <w:color w:val="000000"/>
        </w:rPr>
        <w:t>(C)</w:t>
      </w:r>
      <w:r w:rsidRPr="00D721BB">
        <w:rPr>
          <w:rFonts w:eastAsia="標楷體"/>
          <w:noProof/>
          <w:position w:val="-86"/>
        </w:rPr>
        <w:drawing>
          <wp:inline distT="0" distB="0" distL="0" distR="0">
            <wp:extent cx="1162050" cy="1079500"/>
            <wp:effectExtent l="19050" t="0" r="0" b="0"/>
            <wp:docPr id="11" name="圖片 11" descr="103-2-2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3-2-2-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1BB">
        <w:rPr>
          <w:rFonts w:eastAsia="標楷體" w:hAnsi="標楷體"/>
          <w:color w:val="000000"/>
        </w:rPr>
        <w:t xml:space="preserve">　</w:t>
      </w:r>
      <w:r w:rsidR="00C85474">
        <w:rPr>
          <w:rFonts w:eastAsia="標楷體" w:hAnsi="標楷體" w:hint="eastAsia"/>
          <w:color w:val="000000"/>
        </w:rPr>
        <w:t xml:space="preserve"> </w:t>
      </w:r>
      <w:r w:rsidRPr="00D721BB">
        <w:rPr>
          <w:rFonts w:eastAsia="標楷體"/>
          <w:color w:val="000000"/>
        </w:rPr>
        <w:tab/>
        <w:t>(D)</w:t>
      </w:r>
      <w:r w:rsidRPr="00D721BB">
        <w:rPr>
          <w:rFonts w:eastAsia="標楷體"/>
          <w:noProof/>
          <w:position w:val="-86"/>
        </w:rPr>
        <w:drawing>
          <wp:inline distT="0" distB="0" distL="0" distR="0">
            <wp:extent cx="1117600" cy="1041400"/>
            <wp:effectExtent l="19050" t="0" r="6350" b="0"/>
            <wp:docPr id="12" name="圖片 12" descr="103-2-2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3-2-2-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517" w:rsidRDefault="008665F5" w:rsidP="00FA6517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1842770</wp:posOffset>
                </wp:positionH>
                <wp:positionV relativeFrom="paragraph">
                  <wp:posOffset>135255</wp:posOffset>
                </wp:positionV>
                <wp:extent cx="1822450" cy="381000"/>
                <wp:effectExtent l="0" t="0" r="6350" b="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1F4" w:rsidRPr="00B87F79" w:rsidRDefault="005E41F4" w:rsidP="00960F0D">
                            <w:pPr>
                              <w:snapToGrid w:val="0"/>
                              <w:rPr>
                                <w:rFonts w:ascii="標楷體" w:hAnsi="標楷體"/>
                                <w:b/>
                                <w:sz w:val="36"/>
                                <w:szCs w:val="32"/>
                              </w:rPr>
                            </w:pPr>
                            <w:r w:rsidRPr="00B87F79">
                              <w:rPr>
                                <w:rFonts w:ascii="標楷體" w:hAnsi="標楷體" w:hint="eastAsia"/>
                                <w:b/>
                                <w:sz w:val="36"/>
                                <w:szCs w:val="32"/>
                              </w:rPr>
                              <w:t>請翻頁繼續作答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45.1pt;margin-top:10.65pt;width:143.5pt;height:30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" strokeweight="1.25pt">
                <v:textbox>
                  <w:txbxContent>
                    <w:p w:rsidR="005E41F4" w:rsidRPr="00B87F79" w:rsidRDefault="005E41F4" w:rsidP="00960F0D">
                      <w:pPr>
                        <w:snapToGrid w:val="0"/>
                        <w:rPr>
                          <w:rFonts w:ascii="標楷體" w:hAnsi="標楷體"/>
                          <w:b/>
                          <w:sz w:val="36"/>
                          <w:szCs w:val="32"/>
                        </w:rPr>
                      </w:pPr>
                      <w:r w:rsidRPr="00B87F79">
                        <w:rPr>
                          <w:rFonts w:ascii="標楷體" w:hAnsi="標楷體" w:hint="eastAsia"/>
                          <w:b/>
                          <w:sz w:val="36"/>
                          <w:szCs w:val="32"/>
                        </w:rPr>
                        <w:t>請翻頁繼續作答</w:t>
                      </w:r>
                    </w:p>
                  </w:txbxContent>
                </v:textbox>
              </v:shape>
            </w:pict>
          </mc:Fallback>
        </mc:AlternateContent>
      </w:r>
    </w:p>
    <w:p w:rsidR="00816AF0" w:rsidRDefault="00816AF0" w:rsidP="00FA6517">
      <w:pPr>
        <w:jc w:val="both"/>
        <w:rPr>
          <w:color w:val="000000" w:themeColor="text1"/>
        </w:rPr>
      </w:pPr>
    </w:p>
    <w:p w:rsidR="00816AF0" w:rsidRPr="00D721BB" w:rsidRDefault="00816AF0" w:rsidP="00FA6517">
      <w:pPr>
        <w:jc w:val="both"/>
        <w:rPr>
          <w:color w:val="000000" w:themeColor="text1"/>
        </w:rPr>
      </w:pPr>
    </w:p>
    <w:p w:rsidR="000957F5" w:rsidRPr="00D721BB" w:rsidRDefault="000957F5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color w:val="000000"/>
        </w:rPr>
        <w:t>佛教文化的發源地起自於亞洲大陸。請問：目前盛行佛教的地區中，</w:t>
      </w:r>
      <w:r w:rsidRPr="00D721BB">
        <w:rPr>
          <w:rFonts w:hAnsi="標楷體"/>
          <w:b/>
          <w:color w:val="000000"/>
          <w:u w:val="double"/>
        </w:rPr>
        <w:t>不包括</w:t>
      </w:r>
      <w:r w:rsidRPr="00D721BB">
        <w:rPr>
          <w:rFonts w:hAnsi="標楷體"/>
          <w:color w:val="000000"/>
        </w:rPr>
        <w:t>下列何處？</w:t>
      </w:r>
    </w:p>
    <w:p w:rsidR="00FA6517" w:rsidRPr="00D721BB" w:rsidRDefault="000957F5" w:rsidP="000957F5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rPr>
          <w:color w:val="000000"/>
        </w:rPr>
        <w:t>(A)</w:t>
      </w:r>
      <w:r w:rsidRPr="00D721BB">
        <w:rPr>
          <w:rFonts w:hAnsi="標楷體"/>
          <w:color w:val="000000"/>
        </w:rPr>
        <w:t xml:space="preserve">中國　</w:t>
      </w:r>
      <w:r w:rsidRPr="00D721BB">
        <w:rPr>
          <w:color w:val="000000"/>
        </w:rPr>
        <w:t>(B)</w:t>
      </w:r>
      <w:r w:rsidRPr="00D721BB">
        <w:rPr>
          <w:rFonts w:hAnsi="標楷體"/>
          <w:color w:val="000000"/>
        </w:rPr>
        <w:t xml:space="preserve">緬甸　</w:t>
      </w:r>
      <w:r w:rsidRPr="00D721BB">
        <w:rPr>
          <w:color w:val="000000"/>
        </w:rPr>
        <w:t>(C)</w:t>
      </w:r>
      <w:r w:rsidRPr="00D721BB">
        <w:rPr>
          <w:rFonts w:hAnsi="標楷體"/>
          <w:color w:val="000000"/>
        </w:rPr>
        <w:t xml:space="preserve">印度　</w:t>
      </w:r>
      <w:r w:rsidRPr="00D721BB">
        <w:rPr>
          <w:color w:val="000000"/>
        </w:rPr>
        <w:t>(D)</w:t>
      </w:r>
      <w:r w:rsidRPr="00D721BB">
        <w:rPr>
          <w:rFonts w:hAnsi="標楷體"/>
          <w:color w:val="000000"/>
        </w:rPr>
        <w:t>斯里蘭卡。</w:t>
      </w:r>
    </w:p>
    <w:p w:rsidR="00FA6517" w:rsidRPr="00D721BB" w:rsidRDefault="00FA6517" w:rsidP="00FA6517">
      <w:pPr>
        <w:jc w:val="both"/>
        <w:rPr>
          <w:color w:val="000000" w:themeColor="text1"/>
        </w:rPr>
      </w:pPr>
    </w:p>
    <w:p w:rsidR="00FA6517" w:rsidRPr="00D721BB" w:rsidRDefault="000957F5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color w:val="000000"/>
        </w:rPr>
        <w:t>近年來中國計畫在西部邊疆打通一條新的絲綢之路（如附圖），興建中國和巴基斯坦之間的跨國鐵路網。中國希望藉由這個計畫讓巴基斯坦成為中國進口重要資源的轉運站。附圖中巴鐵路的規畫路線上，沿途及起始點都市的主要宗教信仰特色為何？</w:t>
      </w:r>
    </w:p>
    <w:p w:rsidR="000957F5" w:rsidRPr="00D721BB" w:rsidRDefault="000957F5" w:rsidP="000957F5">
      <w:pPr>
        <w:pStyle w:val="ad"/>
        <w:ind w:leftChars="0" w:left="360"/>
        <w:jc w:val="center"/>
        <w:rPr>
          <w:color w:val="000000" w:themeColor="text1"/>
          <w:kern w:val="0"/>
        </w:rPr>
      </w:pPr>
      <w:r w:rsidRPr="00D721BB">
        <w:rPr>
          <w:noProof/>
        </w:rPr>
        <w:drawing>
          <wp:inline distT="0" distB="0" distL="0" distR="0">
            <wp:extent cx="2540000" cy="1695450"/>
            <wp:effectExtent l="19050" t="0" r="0" b="0"/>
            <wp:docPr id="53" name="圖片 53" descr="103-2-3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03-2-3-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F5" w:rsidRPr="00D721BB" w:rsidRDefault="000957F5" w:rsidP="000957F5">
      <w:pPr>
        <w:ind w:firstLine="360"/>
        <w:jc w:val="both"/>
        <w:rPr>
          <w:color w:val="000000"/>
        </w:rPr>
      </w:pPr>
      <w:r w:rsidRPr="00D721BB">
        <w:rPr>
          <w:color w:val="000000"/>
        </w:rPr>
        <w:t>(A)</w:t>
      </w:r>
      <w:r w:rsidR="00C97752" w:rsidRPr="00D721BB">
        <w:rPr>
          <w:rFonts w:hAnsi="標楷體"/>
          <w:color w:val="000000"/>
        </w:rPr>
        <w:t>宗教經典為社會戒律</w:t>
      </w:r>
      <w:r w:rsidRPr="00D721BB">
        <w:rPr>
          <w:color w:val="000000"/>
        </w:rPr>
        <w:tab/>
      </w:r>
      <w:r w:rsidR="00816AF0">
        <w:rPr>
          <w:rFonts w:hint="eastAsia"/>
          <w:color w:val="000000"/>
        </w:rPr>
        <w:tab/>
      </w:r>
      <w:r w:rsidRPr="00D721BB">
        <w:rPr>
          <w:color w:val="000000"/>
        </w:rPr>
        <w:t>(B)</w:t>
      </w:r>
      <w:r w:rsidRPr="00D721BB">
        <w:rPr>
          <w:rFonts w:hAnsi="標楷體"/>
          <w:color w:val="000000"/>
        </w:rPr>
        <w:t>居民禁食牛肉</w:t>
      </w:r>
    </w:p>
    <w:p w:rsidR="00FA6517" w:rsidRPr="00D721BB" w:rsidRDefault="000957F5" w:rsidP="000957F5">
      <w:pPr>
        <w:ind w:firstLine="360"/>
        <w:jc w:val="both"/>
        <w:rPr>
          <w:color w:val="000000" w:themeColor="text1"/>
        </w:rPr>
      </w:pPr>
      <w:r w:rsidRPr="00D721BB">
        <w:rPr>
          <w:color w:val="000000"/>
        </w:rPr>
        <w:t>(C)</w:t>
      </w:r>
      <w:r w:rsidR="00C97752" w:rsidRPr="00D721BB">
        <w:rPr>
          <w:rFonts w:hAnsi="標楷體"/>
          <w:color w:val="000000"/>
        </w:rPr>
        <w:t>星期日需進教堂禱告</w:t>
      </w:r>
      <w:r w:rsidR="00816AF0">
        <w:rPr>
          <w:rFonts w:hAnsi="標楷體" w:hint="eastAsia"/>
          <w:color w:val="000000"/>
        </w:rPr>
        <w:tab/>
      </w:r>
      <w:r w:rsidRPr="00D721BB">
        <w:rPr>
          <w:color w:val="000000"/>
        </w:rPr>
        <w:tab/>
        <w:t>(D)</w:t>
      </w:r>
      <w:r w:rsidRPr="00D721BB">
        <w:rPr>
          <w:rFonts w:hAnsi="標楷體"/>
          <w:color w:val="000000"/>
        </w:rPr>
        <w:t>社會階級分明。</w:t>
      </w:r>
    </w:p>
    <w:p w:rsidR="00FA6517" w:rsidRPr="00D721BB" w:rsidRDefault="00FA6517" w:rsidP="00FA6517">
      <w:pPr>
        <w:jc w:val="both"/>
        <w:rPr>
          <w:color w:val="000000" w:themeColor="text1"/>
        </w:rPr>
      </w:pPr>
    </w:p>
    <w:p w:rsidR="000957F5" w:rsidRPr="00D721BB" w:rsidRDefault="000957F5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</w:rPr>
        <w:t>發展經濟和人口壓力導致南亞衍生許多環境問題亟待克服。下列哪一項南亞的環境問題與經濟成長和人口壓力較無關聯？</w:t>
      </w:r>
    </w:p>
    <w:p w:rsidR="00816AF0" w:rsidRDefault="000957F5" w:rsidP="000957F5">
      <w:pPr>
        <w:pStyle w:val="ad"/>
        <w:ind w:leftChars="0" w:left="360"/>
        <w:jc w:val="both"/>
        <w:rPr>
          <w:rFonts w:hAnsi="標楷體"/>
        </w:rPr>
      </w:pPr>
      <w:r w:rsidRPr="00D721BB">
        <w:t>(A)</w:t>
      </w:r>
      <w:r w:rsidRPr="00D721BB">
        <w:rPr>
          <w:rFonts w:hAnsi="標楷體"/>
        </w:rPr>
        <w:t>恆河水汙染</w:t>
      </w:r>
      <w:r w:rsidR="00816AF0">
        <w:rPr>
          <w:rFonts w:hAnsi="標楷體" w:hint="eastAsia"/>
        </w:rPr>
        <w:tab/>
      </w:r>
      <w:r w:rsidR="00816AF0">
        <w:rPr>
          <w:rFonts w:hAnsi="標楷體" w:hint="eastAsia"/>
        </w:rPr>
        <w:tab/>
      </w:r>
      <w:r w:rsidR="00816AF0">
        <w:rPr>
          <w:rFonts w:hAnsi="標楷體" w:hint="eastAsia"/>
        </w:rPr>
        <w:tab/>
      </w:r>
      <w:r w:rsidR="00816AF0">
        <w:rPr>
          <w:rFonts w:hAnsi="標楷體" w:hint="eastAsia"/>
        </w:rPr>
        <w:tab/>
      </w:r>
      <w:r w:rsidRPr="00D721BB">
        <w:t>(B)</w:t>
      </w:r>
      <w:r w:rsidRPr="00D721BB">
        <w:rPr>
          <w:rFonts w:hAnsi="標楷體"/>
        </w:rPr>
        <w:t>土壤鹽鹼化</w:t>
      </w:r>
    </w:p>
    <w:p w:rsidR="00FA6517" w:rsidRPr="00D721BB" w:rsidRDefault="000957F5" w:rsidP="000957F5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t>(C)</w:t>
      </w:r>
      <w:r w:rsidRPr="00D721BB">
        <w:rPr>
          <w:rFonts w:hAnsi="標楷體"/>
        </w:rPr>
        <w:t>孟加拉嚴重水患</w:t>
      </w:r>
      <w:r w:rsidR="00816AF0">
        <w:rPr>
          <w:rFonts w:hAnsi="標楷體" w:hint="eastAsia"/>
        </w:rPr>
        <w:tab/>
      </w:r>
      <w:r w:rsidR="00816AF0">
        <w:rPr>
          <w:rFonts w:hAnsi="標楷體" w:hint="eastAsia"/>
        </w:rPr>
        <w:tab/>
      </w:r>
      <w:r w:rsidR="00816AF0">
        <w:rPr>
          <w:rFonts w:hAnsi="標楷體" w:hint="eastAsia"/>
        </w:rPr>
        <w:tab/>
      </w:r>
      <w:r w:rsidRPr="00D721BB">
        <w:t>(D)</w:t>
      </w:r>
      <w:r w:rsidRPr="00D721BB">
        <w:rPr>
          <w:rFonts w:hAnsi="標楷體"/>
        </w:rPr>
        <w:t>新德里空氣汙染。</w:t>
      </w:r>
    </w:p>
    <w:p w:rsidR="00FA6517" w:rsidRPr="00D721BB" w:rsidRDefault="00FA6517" w:rsidP="00FA6517">
      <w:pPr>
        <w:jc w:val="both"/>
        <w:rPr>
          <w:color w:val="000000" w:themeColor="text1"/>
        </w:rPr>
      </w:pPr>
    </w:p>
    <w:p w:rsidR="00FA6517" w:rsidRPr="00D721BB" w:rsidRDefault="000957F5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noProof/>
          <w:color w:val="00000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1974215</wp:posOffset>
            </wp:positionH>
            <wp:positionV relativeFrom="paragraph">
              <wp:posOffset>75565</wp:posOffset>
            </wp:positionV>
            <wp:extent cx="1935480" cy="1936750"/>
            <wp:effectExtent l="19050" t="0" r="7620" b="0"/>
            <wp:wrapTight wrapText="bothSides">
              <wp:wrapPolygon edited="0">
                <wp:start x="-213" y="0"/>
                <wp:lineTo x="-213" y="21458"/>
                <wp:lineTo x="21685" y="21458"/>
                <wp:lineTo x="21685" y="0"/>
                <wp:lineTo x="-213" y="0"/>
              </wp:wrapPolygon>
            </wp:wrapTight>
            <wp:docPr id="79" name="圖片 79" descr="pix8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ix8u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21BB">
        <w:rPr>
          <w:rFonts w:hAnsi="標楷體"/>
          <w:color w:val="000000"/>
        </w:rPr>
        <w:t>附圖顯示某類型國家的單一產品，在某年占該國出口總額的百分比，如黃麻占孟加拉出口總額的</w:t>
      </w:r>
      <w:r w:rsidRPr="00D721BB">
        <w:rPr>
          <w:color w:val="000000"/>
        </w:rPr>
        <w:t>51</w:t>
      </w:r>
      <w:r w:rsidRPr="00D721BB">
        <w:rPr>
          <w:rFonts w:hAnsi="標楷體"/>
          <w:color w:val="000000"/>
        </w:rPr>
        <w:t>％。此類型的國家，最可能具有下列哪一項共同的特色？</w:t>
      </w:r>
    </w:p>
    <w:p w:rsidR="000957F5" w:rsidRPr="00D721BB" w:rsidRDefault="000957F5" w:rsidP="000957F5">
      <w:pPr>
        <w:ind w:firstLine="360"/>
        <w:jc w:val="both"/>
        <w:rPr>
          <w:color w:val="000000"/>
        </w:rPr>
      </w:pPr>
      <w:r w:rsidRPr="00D721BB">
        <w:rPr>
          <w:color w:val="000000"/>
        </w:rPr>
        <w:t>(A)</w:t>
      </w:r>
      <w:r w:rsidRPr="00D721BB">
        <w:rPr>
          <w:rFonts w:hAnsi="標楷體"/>
          <w:color w:val="000000"/>
        </w:rPr>
        <w:t>貿易巨額出超</w:t>
      </w:r>
    </w:p>
    <w:p w:rsidR="000957F5" w:rsidRPr="00D721BB" w:rsidRDefault="000957F5" w:rsidP="000957F5">
      <w:pPr>
        <w:ind w:firstLine="360"/>
        <w:jc w:val="both"/>
        <w:rPr>
          <w:color w:val="000000"/>
        </w:rPr>
      </w:pPr>
      <w:r w:rsidRPr="00D721BB">
        <w:rPr>
          <w:color w:val="000000"/>
        </w:rPr>
        <w:t>(B)</w:t>
      </w:r>
      <w:r w:rsidRPr="00D721BB">
        <w:rPr>
          <w:rFonts w:hAnsi="標楷體"/>
          <w:color w:val="000000"/>
        </w:rPr>
        <w:t>外匯收入不穩定</w:t>
      </w:r>
    </w:p>
    <w:p w:rsidR="000957F5" w:rsidRPr="00D721BB" w:rsidRDefault="000957F5" w:rsidP="000957F5">
      <w:pPr>
        <w:ind w:firstLine="360"/>
        <w:jc w:val="both"/>
        <w:rPr>
          <w:color w:val="000000"/>
        </w:rPr>
      </w:pPr>
      <w:r w:rsidRPr="00D721BB">
        <w:rPr>
          <w:color w:val="000000"/>
        </w:rPr>
        <w:t>(C)</w:t>
      </w:r>
      <w:r w:rsidRPr="00D721BB">
        <w:rPr>
          <w:rFonts w:hAnsi="標楷體"/>
          <w:color w:val="000000"/>
        </w:rPr>
        <w:t>經濟發展程度高</w:t>
      </w:r>
    </w:p>
    <w:p w:rsidR="00FA6517" w:rsidRPr="00D721BB" w:rsidRDefault="000957F5" w:rsidP="000957F5">
      <w:pPr>
        <w:ind w:firstLine="360"/>
        <w:jc w:val="both"/>
        <w:rPr>
          <w:color w:val="000000" w:themeColor="text1"/>
        </w:rPr>
      </w:pPr>
      <w:r w:rsidRPr="00D721BB">
        <w:rPr>
          <w:color w:val="000000"/>
        </w:rPr>
        <w:t>(D)</w:t>
      </w:r>
      <w:r w:rsidRPr="00D721BB">
        <w:rPr>
          <w:rFonts w:hAnsi="標楷體"/>
          <w:color w:val="000000"/>
        </w:rPr>
        <w:t>產品附加價值高。</w:t>
      </w:r>
    </w:p>
    <w:p w:rsidR="00FA6517" w:rsidRPr="00D721BB" w:rsidRDefault="00FA6517" w:rsidP="00FA6517">
      <w:pPr>
        <w:jc w:val="both"/>
        <w:rPr>
          <w:color w:val="000000" w:themeColor="text1"/>
        </w:rPr>
      </w:pPr>
    </w:p>
    <w:p w:rsidR="000957F5" w:rsidRPr="00D721BB" w:rsidRDefault="000957F5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color w:val="000000"/>
        </w:rPr>
        <w:t>「新加坡的土地面積雖然不大，但因具有某項優越的條件，加上政府政策的指導，成功地讓新加坡的煉油產業快速發展，現已成為世界第三大煉油中心。」文中所述的優越條件應是指下列何者？</w:t>
      </w:r>
    </w:p>
    <w:p w:rsidR="000957F5" w:rsidRPr="00D721BB" w:rsidRDefault="000957F5" w:rsidP="000957F5">
      <w:pPr>
        <w:pStyle w:val="ad"/>
        <w:ind w:leftChars="0" w:left="360"/>
        <w:jc w:val="both"/>
        <w:rPr>
          <w:color w:val="000000"/>
        </w:rPr>
      </w:pPr>
      <w:r w:rsidRPr="00D721BB">
        <w:rPr>
          <w:color w:val="000000"/>
        </w:rPr>
        <w:t>(A)</w:t>
      </w:r>
      <w:r w:rsidRPr="00D721BB">
        <w:rPr>
          <w:rFonts w:hAnsi="標楷體"/>
          <w:color w:val="000000"/>
        </w:rPr>
        <w:t xml:space="preserve">為主要石油生產國　</w:t>
      </w:r>
      <w:r w:rsidR="00816AF0">
        <w:rPr>
          <w:rFonts w:hAnsi="標楷體" w:hint="eastAsia"/>
          <w:color w:val="000000"/>
        </w:rPr>
        <w:t xml:space="preserve">  </w:t>
      </w:r>
      <w:r w:rsidRPr="00D721BB">
        <w:rPr>
          <w:color w:val="000000"/>
        </w:rPr>
        <w:t>(B)</w:t>
      </w:r>
      <w:r w:rsidR="00816AF0" w:rsidRPr="00D721BB">
        <w:rPr>
          <w:rFonts w:hAnsi="標楷體"/>
          <w:color w:val="000000"/>
        </w:rPr>
        <w:t>地理位置佳且海運便利</w:t>
      </w:r>
    </w:p>
    <w:p w:rsidR="00FA6517" w:rsidRPr="00D721BB" w:rsidRDefault="000957F5" w:rsidP="000957F5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rPr>
          <w:color w:val="000000"/>
        </w:rPr>
        <w:t>(C)</w:t>
      </w:r>
      <w:r w:rsidR="00816AF0" w:rsidRPr="00D721BB">
        <w:rPr>
          <w:rFonts w:hAnsi="標楷體"/>
          <w:color w:val="000000"/>
        </w:rPr>
        <w:t>人口多且勞力充足</w:t>
      </w:r>
      <w:r w:rsidRPr="00D721BB">
        <w:rPr>
          <w:rFonts w:hAnsi="標楷體"/>
          <w:color w:val="000000"/>
        </w:rPr>
        <w:t xml:space="preserve">　</w:t>
      </w:r>
      <w:r w:rsidR="00816AF0">
        <w:rPr>
          <w:rFonts w:hAnsi="標楷體" w:hint="eastAsia"/>
          <w:color w:val="000000"/>
        </w:rPr>
        <w:t xml:space="preserve">  </w:t>
      </w:r>
      <w:r w:rsidRPr="00D721BB">
        <w:rPr>
          <w:color w:val="000000"/>
        </w:rPr>
        <w:t>(D)</w:t>
      </w:r>
      <w:r w:rsidRPr="00D721BB">
        <w:rPr>
          <w:rFonts w:hAnsi="標楷體"/>
          <w:color w:val="000000"/>
        </w:rPr>
        <w:t>國內重工業市場需求大</w:t>
      </w:r>
    </w:p>
    <w:p w:rsidR="00FA6517" w:rsidRPr="00D721BB" w:rsidRDefault="00FA6517" w:rsidP="00FA6517">
      <w:pPr>
        <w:jc w:val="both"/>
        <w:rPr>
          <w:color w:val="000000" w:themeColor="text1"/>
        </w:rPr>
      </w:pPr>
    </w:p>
    <w:p w:rsidR="000957F5" w:rsidRPr="00D721BB" w:rsidRDefault="000957F5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noProof/>
          <w:color w:val="00000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106680</wp:posOffset>
            </wp:positionV>
            <wp:extent cx="1800860" cy="1746250"/>
            <wp:effectExtent l="19050" t="0" r="8890" b="0"/>
            <wp:wrapTight wrapText="bothSides">
              <wp:wrapPolygon edited="0">
                <wp:start x="-228" y="0"/>
                <wp:lineTo x="-228" y="21443"/>
                <wp:lineTo x="21707" y="21443"/>
                <wp:lineTo x="21707" y="0"/>
                <wp:lineTo x="-228" y="0"/>
              </wp:wrapPolygon>
            </wp:wrapTight>
            <wp:docPr id="80" name="圖片 80" descr="101-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101-6-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21BB">
        <w:rPr>
          <w:rFonts w:hAnsi="標楷體"/>
          <w:color w:val="000000"/>
        </w:rPr>
        <w:t>「在這個國家講華語也可以通，其國家發展的歷史過程，充滿了童話故事般的情節。一個疆域面積不斷為鄰國占領，最後僅剩</w:t>
      </w:r>
      <w:r w:rsidRPr="00D721BB">
        <w:rPr>
          <w:color w:val="000000"/>
        </w:rPr>
        <w:t>5,700</w:t>
      </w:r>
      <w:r w:rsidRPr="00D721BB">
        <w:rPr>
          <w:rFonts w:hAnsi="標楷體"/>
          <w:color w:val="000000"/>
        </w:rPr>
        <w:t>多平方公里的國家，竟然在</w:t>
      </w:r>
      <w:r w:rsidRPr="00D721BB">
        <w:rPr>
          <w:color w:val="000000"/>
        </w:rPr>
        <w:t>1929</w:t>
      </w:r>
      <w:r w:rsidRPr="00D721BB">
        <w:rPr>
          <w:rFonts w:hAnsi="標楷體"/>
          <w:color w:val="000000"/>
        </w:rPr>
        <w:t>年起由灰姑娘變身成為公主。由於石油資源的開發，成為今日東南亞人均國民所得第二高的國家。」上文應是指附圖中的哪一個國家？</w:t>
      </w:r>
    </w:p>
    <w:p w:rsidR="00FA6517" w:rsidRDefault="000957F5" w:rsidP="000957F5">
      <w:pPr>
        <w:pStyle w:val="ad"/>
        <w:ind w:leftChars="0" w:left="360"/>
        <w:jc w:val="both"/>
        <w:rPr>
          <w:rFonts w:hAnsi="標楷體"/>
          <w:color w:val="000000"/>
        </w:rPr>
      </w:pPr>
      <w:r w:rsidRPr="00D721BB">
        <w:rPr>
          <w:color w:val="000000"/>
        </w:rPr>
        <w:t>(A)</w:t>
      </w:r>
      <w:r w:rsidRPr="00D721BB">
        <w:rPr>
          <w:rFonts w:hAnsi="標楷體"/>
          <w:color w:val="000000"/>
        </w:rPr>
        <w:t>甲</w:t>
      </w:r>
      <w:r w:rsidR="00816AF0">
        <w:rPr>
          <w:rFonts w:hAnsi="標楷體" w:hint="eastAsia"/>
          <w:color w:val="000000"/>
        </w:rPr>
        <w:tab/>
      </w:r>
      <w:r w:rsidR="00816AF0">
        <w:rPr>
          <w:rFonts w:hAnsi="標楷體" w:hint="eastAsia"/>
          <w:color w:val="000000"/>
        </w:rPr>
        <w:tab/>
      </w:r>
      <w:r w:rsidR="00816AF0">
        <w:rPr>
          <w:rFonts w:hAnsi="標楷體" w:hint="eastAsia"/>
          <w:color w:val="000000"/>
        </w:rPr>
        <w:tab/>
      </w:r>
      <w:r w:rsidRPr="00D721BB">
        <w:rPr>
          <w:color w:val="000000"/>
        </w:rPr>
        <w:t>(B)</w:t>
      </w:r>
      <w:r w:rsidRPr="00D721BB">
        <w:rPr>
          <w:rFonts w:hAnsi="標楷體"/>
          <w:color w:val="000000"/>
        </w:rPr>
        <w:t>乙</w:t>
      </w:r>
      <w:r w:rsidR="00816AF0">
        <w:rPr>
          <w:rFonts w:hAnsi="標楷體" w:hint="eastAsia"/>
          <w:color w:val="000000"/>
        </w:rPr>
        <w:tab/>
      </w:r>
      <w:r w:rsidR="00816AF0">
        <w:rPr>
          <w:rFonts w:hAnsi="標楷體" w:hint="eastAsia"/>
          <w:color w:val="000000"/>
        </w:rPr>
        <w:tab/>
      </w:r>
      <w:r w:rsidRPr="00D721BB">
        <w:rPr>
          <w:color w:val="000000"/>
        </w:rPr>
        <w:t>(C)</w:t>
      </w:r>
      <w:r w:rsidRPr="00D721BB">
        <w:rPr>
          <w:rFonts w:hAnsi="標楷體"/>
          <w:color w:val="000000"/>
        </w:rPr>
        <w:t>丙</w:t>
      </w:r>
      <w:r w:rsidR="00816AF0">
        <w:rPr>
          <w:rFonts w:hAnsi="標楷體" w:hint="eastAsia"/>
          <w:color w:val="000000"/>
        </w:rPr>
        <w:tab/>
      </w:r>
      <w:r w:rsidR="00816AF0">
        <w:rPr>
          <w:rFonts w:hAnsi="標楷體" w:hint="eastAsia"/>
          <w:color w:val="000000"/>
        </w:rPr>
        <w:tab/>
      </w:r>
      <w:r w:rsidRPr="00D721BB">
        <w:rPr>
          <w:color w:val="000000"/>
        </w:rPr>
        <w:t>(D)</w:t>
      </w:r>
      <w:r w:rsidRPr="00D721BB">
        <w:rPr>
          <w:rFonts w:hAnsi="標楷體"/>
          <w:color w:val="000000"/>
        </w:rPr>
        <w:t>丁。</w:t>
      </w:r>
    </w:p>
    <w:p w:rsidR="00C85474" w:rsidRDefault="00C85474" w:rsidP="000957F5">
      <w:pPr>
        <w:pStyle w:val="ad"/>
        <w:ind w:leftChars="0" w:left="360"/>
        <w:jc w:val="both"/>
        <w:rPr>
          <w:rFonts w:hAnsi="標楷體"/>
          <w:color w:val="000000"/>
        </w:rPr>
      </w:pPr>
    </w:p>
    <w:p w:rsidR="00F34F07" w:rsidRPr="00D721BB" w:rsidRDefault="006C18B2" w:rsidP="00BB6794">
      <w:pPr>
        <w:rPr>
          <w:color w:val="000000" w:themeColor="text1"/>
        </w:rPr>
      </w:pPr>
      <w:r w:rsidRPr="00D721BB">
        <w:rPr>
          <w:rFonts w:hAnsi="標楷體"/>
          <w:color w:val="000000" w:themeColor="text1"/>
          <w:sz w:val="28"/>
        </w:rPr>
        <w:t>二、題組題：</w:t>
      </w:r>
    </w:p>
    <w:p w:rsidR="00DF3EE2" w:rsidRPr="00D721BB" w:rsidRDefault="00DF3EE2" w:rsidP="00A534F6">
      <w:pPr>
        <w:autoSpaceDE w:val="0"/>
        <w:autoSpaceDN w:val="0"/>
        <w:adjustRightInd w:val="0"/>
        <w:rPr>
          <w:color w:val="000000" w:themeColor="text1"/>
          <w:kern w:val="0"/>
        </w:rPr>
      </w:pPr>
    </w:p>
    <w:p w:rsidR="00B42D9E" w:rsidRPr="00D721BB" w:rsidRDefault="00B42D9E" w:rsidP="00B42D9E">
      <w:pPr>
        <w:rPr>
          <w:noProof/>
          <w:color w:val="000000" w:themeColor="text1"/>
        </w:rPr>
      </w:pPr>
      <w:r w:rsidRPr="00D721BB">
        <w:rPr>
          <w:rFonts w:hAnsi="標楷體"/>
          <w:color w:val="000000" w:themeColor="text1"/>
        </w:rPr>
        <w:t>【題組一】閱讀下文，回答第</w:t>
      </w:r>
      <w:r w:rsidR="00F35A1D">
        <w:rPr>
          <w:rFonts w:hint="eastAsia"/>
          <w:color w:val="000000" w:themeColor="text1"/>
        </w:rPr>
        <w:t>40</w:t>
      </w:r>
      <w:r w:rsidRPr="00D721BB">
        <w:rPr>
          <w:color w:val="000000" w:themeColor="text1"/>
        </w:rPr>
        <w:t>~</w:t>
      </w:r>
      <w:r w:rsidR="00F35A1D">
        <w:rPr>
          <w:rFonts w:hint="eastAsia"/>
          <w:color w:val="000000" w:themeColor="text1"/>
        </w:rPr>
        <w:t>42</w:t>
      </w:r>
      <w:r w:rsidRPr="00D721BB">
        <w:rPr>
          <w:rFonts w:hAnsi="標楷體"/>
          <w:color w:val="000000" w:themeColor="text1"/>
        </w:rPr>
        <w:t>題</w:t>
      </w:r>
    </w:p>
    <w:p w:rsidR="00B42D9E" w:rsidRPr="00D721BB" w:rsidRDefault="00B42D9E" w:rsidP="00B42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721BB">
        <w:t>(</w:t>
      </w:r>
      <w:r w:rsidRPr="00D721BB">
        <w:rPr>
          <w:rFonts w:hAnsi="標楷體"/>
        </w:rPr>
        <w:t>甲</w:t>
      </w:r>
      <w:r w:rsidRPr="00D721BB">
        <w:t>)</w:t>
      </w:r>
      <w:r w:rsidRPr="00D721BB">
        <w:rPr>
          <w:rFonts w:hAnsi="標楷體"/>
        </w:rPr>
        <w:t>老闆與員工發生薪資爭議而打起官司，訴請一政府機關做出判決</w:t>
      </w:r>
    </w:p>
    <w:p w:rsidR="00B42D9E" w:rsidRPr="00D721BB" w:rsidRDefault="00B42D9E" w:rsidP="00B42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721BB">
        <w:t>(</w:t>
      </w:r>
      <w:r w:rsidRPr="00D721BB">
        <w:rPr>
          <w:rFonts w:hAnsi="標楷體"/>
        </w:rPr>
        <w:t>乙</w:t>
      </w:r>
      <w:r w:rsidRPr="00D721BB">
        <w:t>)</w:t>
      </w:r>
      <w:r w:rsidRPr="00D721BB">
        <w:rPr>
          <w:rFonts w:hAnsi="標楷體"/>
        </w:rPr>
        <w:t>兩家鄰居發生肢體衝突，在里長面前，雙方就賠償金額達成共識</w:t>
      </w:r>
    </w:p>
    <w:p w:rsidR="00B42D9E" w:rsidRPr="00D721BB" w:rsidRDefault="00B42D9E" w:rsidP="00B42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721BB">
        <w:t>(</w:t>
      </w:r>
      <w:r w:rsidRPr="00D721BB">
        <w:rPr>
          <w:rFonts w:hAnsi="標楷體"/>
        </w:rPr>
        <w:t>丙</w:t>
      </w:r>
      <w:r w:rsidRPr="00D721BB">
        <w:t>)</w:t>
      </w:r>
      <w:r w:rsidR="00F35A1D">
        <w:rPr>
          <w:rFonts w:hAnsi="標楷體"/>
        </w:rPr>
        <w:t>房東因</w:t>
      </w:r>
      <w:r w:rsidRPr="00D721BB">
        <w:rPr>
          <w:rFonts w:hAnsi="標楷體"/>
        </w:rPr>
        <w:t>租客</w:t>
      </w:r>
      <w:r w:rsidR="00F35A1D">
        <w:rPr>
          <w:rFonts w:hAnsi="標楷體"/>
        </w:rPr>
        <w:t>付不出租金的租賃糾紛，</w:t>
      </w:r>
      <w:r w:rsidRPr="00D721BB">
        <w:rPr>
          <w:rFonts w:hAnsi="標楷體"/>
        </w:rPr>
        <w:t>向區公所聲請權利救濟，地方法院最後核定該救濟結果</w:t>
      </w:r>
    </w:p>
    <w:p w:rsidR="00B42D9E" w:rsidRPr="00D721BB" w:rsidRDefault="00B42D9E" w:rsidP="00B42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  <w:kern w:val="0"/>
        </w:rPr>
      </w:pPr>
      <w:r w:rsidRPr="00D721BB">
        <w:t>(</w:t>
      </w:r>
      <w:r w:rsidRPr="00D721BB">
        <w:rPr>
          <w:rFonts w:hAnsi="標楷體"/>
        </w:rPr>
        <w:t>丁</w:t>
      </w:r>
      <w:r w:rsidRPr="00D721BB">
        <w:t>)</w:t>
      </w:r>
      <w:r w:rsidRPr="00D721BB">
        <w:rPr>
          <w:rFonts w:hAnsi="標楷體"/>
        </w:rPr>
        <w:t>車禍事件的受害人提起賠償訴訟，最後在法官面前達成共識，終結訴訟程序</w:t>
      </w:r>
    </w:p>
    <w:p w:rsidR="00B42D9E" w:rsidRPr="00D721BB" w:rsidRDefault="00B42D9E" w:rsidP="00B42D9E">
      <w:pPr>
        <w:jc w:val="both"/>
        <w:rPr>
          <w:color w:val="000000" w:themeColor="text1"/>
        </w:rPr>
      </w:pPr>
    </w:p>
    <w:p w:rsidR="00B42D9E" w:rsidRPr="00D721BB" w:rsidRDefault="00B42D9E" w:rsidP="00B42D9E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</w:rPr>
        <w:t>四起糾紛事件中，哪些權利救濟的結果與法院確定判決有同等效力</w:t>
      </w:r>
    </w:p>
    <w:p w:rsidR="00B42D9E" w:rsidRPr="00D721BB" w:rsidRDefault="00B42D9E" w:rsidP="00B42D9E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t>(A)</w:t>
      </w:r>
      <w:r w:rsidRPr="00D721BB">
        <w:rPr>
          <w:rFonts w:hAnsi="標楷體"/>
        </w:rPr>
        <w:t>甲乙丙</w:t>
      </w:r>
      <w:r w:rsidR="00816AF0">
        <w:rPr>
          <w:rFonts w:hAnsi="標楷體" w:hint="eastAsia"/>
        </w:rPr>
        <w:tab/>
      </w:r>
      <w:r w:rsidRPr="00D721BB">
        <w:tab/>
        <w:t>(B)</w:t>
      </w:r>
      <w:r w:rsidRPr="00D721BB">
        <w:rPr>
          <w:rFonts w:hAnsi="標楷體"/>
        </w:rPr>
        <w:t>甲乙丁</w:t>
      </w:r>
      <w:r w:rsidRPr="00D721BB">
        <w:tab/>
        <w:t>(C)</w:t>
      </w:r>
      <w:r w:rsidRPr="00D721BB">
        <w:rPr>
          <w:rFonts w:hAnsi="標楷體"/>
        </w:rPr>
        <w:t>甲丙丁</w:t>
      </w:r>
      <w:r w:rsidRPr="00D721BB">
        <w:tab/>
        <w:t>(D)</w:t>
      </w:r>
      <w:r w:rsidRPr="00D721BB">
        <w:rPr>
          <w:rFonts w:hAnsi="標楷體"/>
        </w:rPr>
        <w:t>乙丙丁</w:t>
      </w:r>
    </w:p>
    <w:p w:rsidR="00B42D9E" w:rsidRPr="00D721BB" w:rsidRDefault="00B42D9E" w:rsidP="00B42D9E">
      <w:pPr>
        <w:jc w:val="both"/>
        <w:rPr>
          <w:color w:val="000000" w:themeColor="text1"/>
        </w:rPr>
      </w:pPr>
    </w:p>
    <w:p w:rsidR="00B42D9E" w:rsidRPr="00D721BB" w:rsidRDefault="00B42D9E" w:rsidP="00B42D9E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</w:rPr>
        <w:t>若依照四起糾紛事件的排序，其分別是採取哪一合法途徑解決彼此糾紛？</w:t>
      </w:r>
    </w:p>
    <w:p w:rsidR="00B42D9E" w:rsidRPr="00D721BB" w:rsidRDefault="00B42D9E" w:rsidP="00B42D9E">
      <w:pPr>
        <w:pStyle w:val="ad"/>
        <w:ind w:leftChars="0" w:left="360"/>
        <w:jc w:val="both"/>
      </w:pPr>
      <w:r w:rsidRPr="00D721BB">
        <w:t>(A)</w:t>
      </w:r>
      <w:r w:rsidRPr="00D721BB">
        <w:rPr>
          <w:rFonts w:hAnsi="標楷體"/>
        </w:rPr>
        <w:t>調解、和解、調解、民事訴訟</w:t>
      </w:r>
    </w:p>
    <w:p w:rsidR="00B42D9E" w:rsidRPr="00D721BB" w:rsidRDefault="00B42D9E" w:rsidP="00B42D9E">
      <w:pPr>
        <w:pStyle w:val="ad"/>
        <w:ind w:leftChars="0" w:left="360"/>
        <w:jc w:val="both"/>
      </w:pPr>
      <w:r w:rsidRPr="00D721BB">
        <w:t>(B)</w:t>
      </w:r>
      <w:r w:rsidRPr="00D721BB">
        <w:rPr>
          <w:rFonts w:hAnsi="標楷體"/>
        </w:rPr>
        <w:t>民事訴訟、和解、調解、和解</w:t>
      </w:r>
    </w:p>
    <w:p w:rsidR="00B42D9E" w:rsidRPr="00D721BB" w:rsidRDefault="00B42D9E" w:rsidP="00B42D9E">
      <w:pPr>
        <w:pStyle w:val="ad"/>
        <w:ind w:leftChars="0" w:left="360"/>
        <w:jc w:val="both"/>
      </w:pPr>
      <w:r w:rsidRPr="00D721BB">
        <w:t>(C)</w:t>
      </w:r>
      <w:r w:rsidRPr="00D721BB">
        <w:rPr>
          <w:rFonts w:hAnsi="標楷體"/>
        </w:rPr>
        <w:t>調解、民事訴訟、和解、調解</w:t>
      </w:r>
    </w:p>
    <w:p w:rsidR="00B42D9E" w:rsidRPr="00D721BB" w:rsidRDefault="00B42D9E" w:rsidP="00B42D9E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t>(D)</w:t>
      </w:r>
      <w:r w:rsidRPr="00D721BB">
        <w:rPr>
          <w:rFonts w:hAnsi="標楷體"/>
        </w:rPr>
        <w:t>民事訴訟、和解、調解、調解</w:t>
      </w:r>
      <w:r w:rsidR="00757FF1" w:rsidRPr="00D721BB">
        <w:rPr>
          <w:rFonts w:hAnsi="標楷體"/>
        </w:rPr>
        <w:t>。</w:t>
      </w:r>
    </w:p>
    <w:p w:rsidR="00B42D9E" w:rsidRPr="00D721BB" w:rsidRDefault="00B42D9E" w:rsidP="00B42D9E">
      <w:pPr>
        <w:jc w:val="both"/>
        <w:rPr>
          <w:color w:val="000000" w:themeColor="text1"/>
        </w:rPr>
      </w:pPr>
    </w:p>
    <w:p w:rsidR="00816AF0" w:rsidRDefault="00816AF0" w:rsidP="00816AF0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>
        <w:rPr>
          <w:color w:val="000000" w:themeColor="text1"/>
          <w:kern w:val="0"/>
        </w:rPr>
        <w:t>上述四起糾紛下列敘述何者</w:t>
      </w:r>
      <w:r w:rsidRPr="00F35A1D">
        <w:rPr>
          <w:b/>
          <w:color w:val="000000" w:themeColor="text1"/>
          <w:kern w:val="0"/>
          <w:u w:val="double"/>
        </w:rPr>
        <w:t>錯誤</w:t>
      </w:r>
      <w:r>
        <w:rPr>
          <w:color w:val="000000" w:themeColor="text1"/>
          <w:kern w:val="0"/>
        </w:rPr>
        <w:t>？</w:t>
      </w:r>
    </w:p>
    <w:p w:rsidR="00816AF0" w:rsidRDefault="00816AF0" w:rsidP="00816AF0">
      <w:pPr>
        <w:pStyle w:val="ad"/>
        <w:ind w:leftChars="0" w:left="360"/>
        <w:jc w:val="both"/>
        <w:rPr>
          <w:color w:val="000000" w:themeColor="text1"/>
          <w:kern w:val="0"/>
        </w:rPr>
      </w:pPr>
      <w:r>
        <w:rPr>
          <w:rFonts w:hint="eastAsia"/>
          <w:color w:val="000000" w:themeColor="text1"/>
          <w:kern w:val="0"/>
        </w:rPr>
        <w:t>(A)</w:t>
      </w:r>
      <w:r w:rsidR="00F35A1D">
        <w:rPr>
          <w:rFonts w:hint="eastAsia"/>
          <w:color w:val="000000" w:themeColor="text1"/>
          <w:kern w:val="0"/>
        </w:rPr>
        <w:t>甲事件做出判決的機關為法務部</w:t>
      </w:r>
    </w:p>
    <w:p w:rsidR="00816AF0" w:rsidRDefault="00816AF0" w:rsidP="00816AF0">
      <w:pPr>
        <w:pStyle w:val="ad"/>
        <w:ind w:leftChars="0" w:left="360"/>
        <w:jc w:val="both"/>
        <w:rPr>
          <w:color w:val="000000" w:themeColor="text1"/>
          <w:kern w:val="0"/>
        </w:rPr>
      </w:pPr>
      <w:r>
        <w:rPr>
          <w:rFonts w:hint="eastAsia"/>
          <w:color w:val="000000" w:themeColor="text1"/>
          <w:kern w:val="0"/>
        </w:rPr>
        <w:t>(B)</w:t>
      </w:r>
      <w:r w:rsidR="00F35A1D">
        <w:rPr>
          <w:rFonts w:hint="eastAsia"/>
          <w:color w:val="000000" w:themeColor="text1"/>
          <w:kern w:val="0"/>
        </w:rPr>
        <w:t>乙事件的肢體糾紛屬於侵權行為</w:t>
      </w:r>
    </w:p>
    <w:p w:rsidR="00816AF0" w:rsidRDefault="00816AF0" w:rsidP="00816AF0">
      <w:pPr>
        <w:pStyle w:val="ad"/>
        <w:ind w:leftChars="0" w:left="360"/>
        <w:jc w:val="both"/>
        <w:rPr>
          <w:color w:val="000000" w:themeColor="text1"/>
          <w:kern w:val="0"/>
        </w:rPr>
      </w:pPr>
      <w:r>
        <w:rPr>
          <w:rFonts w:hint="eastAsia"/>
          <w:color w:val="000000" w:themeColor="text1"/>
          <w:kern w:val="0"/>
        </w:rPr>
        <w:t>(C)</w:t>
      </w:r>
      <w:r w:rsidR="00F35A1D">
        <w:rPr>
          <w:rFonts w:hint="eastAsia"/>
          <w:color w:val="000000" w:themeColor="text1"/>
          <w:kern w:val="0"/>
        </w:rPr>
        <w:t>丙事件的租賃糾紛屬於債務不履行</w:t>
      </w:r>
    </w:p>
    <w:p w:rsidR="00816AF0" w:rsidRPr="00D721BB" w:rsidRDefault="00816AF0" w:rsidP="00816AF0">
      <w:pPr>
        <w:pStyle w:val="ad"/>
        <w:ind w:leftChars="0" w:left="360"/>
        <w:jc w:val="both"/>
        <w:rPr>
          <w:color w:val="000000" w:themeColor="text1"/>
          <w:kern w:val="0"/>
        </w:rPr>
      </w:pPr>
      <w:r>
        <w:rPr>
          <w:rFonts w:hint="eastAsia"/>
          <w:color w:val="000000" w:themeColor="text1"/>
          <w:kern w:val="0"/>
        </w:rPr>
        <w:t>(D)</w:t>
      </w:r>
      <w:r w:rsidR="00F35A1D">
        <w:rPr>
          <w:rFonts w:hint="eastAsia"/>
          <w:color w:val="000000" w:themeColor="text1"/>
          <w:kern w:val="0"/>
        </w:rPr>
        <w:t>丁事件的賠償金額以回復原狀為主</w:t>
      </w:r>
      <w:r w:rsidR="00757FF1" w:rsidRPr="00D721BB">
        <w:rPr>
          <w:rFonts w:hAnsi="標楷體"/>
        </w:rPr>
        <w:t>。</w:t>
      </w:r>
    </w:p>
    <w:p w:rsidR="00816AF0" w:rsidRPr="00F35A1D" w:rsidRDefault="00816AF0" w:rsidP="00816AF0">
      <w:pPr>
        <w:jc w:val="both"/>
        <w:rPr>
          <w:color w:val="000000" w:themeColor="text1"/>
        </w:rPr>
      </w:pPr>
    </w:p>
    <w:p w:rsidR="00B42D9E" w:rsidRPr="00D721BB" w:rsidRDefault="00B42D9E" w:rsidP="00B42D9E">
      <w:pPr>
        <w:autoSpaceDE w:val="0"/>
        <w:autoSpaceDN w:val="0"/>
        <w:adjustRightInd w:val="0"/>
        <w:rPr>
          <w:color w:val="000000" w:themeColor="text1"/>
        </w:rPr>
      </w:pPr>
    </w:p>
    <w:p w:rsidR="00B42D9E" w:rsidRPr="00D721BB" w:rsidRDefault="00B42D9E" w:rsidP="00B42D9E">
      <w:pPr>
        <w:autoSpaceDE w:val="0"/>
        <w:autoSpaceDN w:val="0"/>
        <w:adjustRightInd w:val="0"/>
        <w:rPr>
          <w:color w:val="000000" w:themeColor="text1"/>
          <w:kern w:val="0"/>
        </w:rPr>
      </w:pPr>
      <w:r w:rsidRPr="00D721BB">
        <w:rPr>
          <w:rFonts w:hAnsi="標楷體"/>
          <w:color w:val="000000" w:themeColor="text1"/>
        </w:rPr>
        <w:t>【題組二】根據下圖，回答第</w:t>
      </w:r>
      <w:r w:rsidR="00F35A1D">
        <w:rPr>
          <w:rFonts w:hint="eastAsia"/>
          <w:color w:val="000000" w:themeColor="text1"/>
        </w:rPr>
        <w:t>43</w:t>
      </w:r>
      <w:r w:rsidRPr="00D721BB">
        <w:rPr>
          <w:color w:val="000000" w:themeColor="text1"/>
        </w:rPr>
        <w:t>~</w:t>
      </w:r>
      <w:r w:rsidR="00F35A1D">
        <w:rPr>
          <w:rFonts w:hint="eastAsia"/>
          <w:color w:val="000000" w:themeColor="text1"/>
        </w:rPr>
        <w:t>45</w:t>
      </w:r>
      <w:r w:rsidRPr="00D721BB">
        <w:rPr>
          <w:rFonts w:hAnsi="標楷體"/>
          <w:color w:val="000000" w:themeColor="text1"/>
        </w:rPr>
        <w:t>題</w:t>
      </w:r>
    </w:p>
    <w:p w:rsidR="00B42D9E" w:rsidRPr="00D721BB" w:rsidRDefault="00B42D9E" w:rsidP="00B42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00" w:themeColor="text1"/>
          <w:kern w:val="0"/>
        </w:rPr>
      </w:pPr>
      <w:r w:rsidRPr="00D721BB">
        <w:rPr>
          <w:rFonts w:hAnsi="標楷體"/>
        </w:rPr>
        <w:t>昨天是</w:t>
      </w:r>
      <w:r w:rsidRPr="00D721BB">
        <w:rPr>
          <w:rFonts w:hAnsi="標楷體"/>
          <w:u w:val="single"/>
        </w:rPr>
        <w:t>小新</w:t>
      </w:r>
      <w:r w:rsidRPr="00D721BB">
        <w:t>6</w:t>
      </w:r>
      <w:r w:rsidRPr="00D721BB">
        <w:rPr>
          <w:rFonts w:hAnsi="標楷體"/>
        </w:rPr>
        <w:t>歲的生日，媽媽送給他夢寐以求的鋼鐵人抱枕。第二天，</w:t>
      </w:r>
      <w:r w:rsidRPr="00D721BB">
        <w:rPr>
          <w:rFonts w:hAnsi="標楷體"/>
          <w:u w:val="single"/>
        </w:rPr>
        <w:t>小新</w:t>
      </w:r>
      <w:r w:rsidRPr="00D721BB">
        <w:rPr>
          <w:rFonts w:hAnsi="標楷體"/>
        </w:rPr>
        <w:t>帶著鋼鐵人抱枕到學校，看到好朋友</w:t>
      </w:r>
      <w:r w:rsidRPr="00D721BB">
        <w:rPr>
          <w:rFonts w:hAnsi="標楷體"/>
          <w:u w:val="single"/>
        </w:rPr>
        <w:t>風間</w:t>
      </w:r>
      <w:r w:rsidRPr="00D721BB">
        <w:rPr>
          <w:rFonts w:hAnsi="標楷體"/>
        </w:rPr>
        <w:t>帶了一個美國隊長的鉛筆盒，於是</w:t>
      </w:r>
      <w:r w:rsidRPr="00D721BB">
        <w:rPr>
          <w:rFonts w:hAnsi="標楷體"/>
          <w:u w:val="single"/>
        </w:rPr>
        <w:t>小新</w:t>
      </w:r>
      <w:r w:rsidRPr="00D721BB">
        <w:rPr>
          <w:rFonts w:hAnsi="標楷體"/>
        </w:rPr>
        <w:t>向</w:t>
      </w:r>
      <w:r w:rsidRPr="00D721BB">
        <w:rPr>
          <w:rFonts w:hAnsi="標楷體"/>
          <w:u w:val="single"/>
        </w:rPr>
        <w:t>風間</w:t>
      </w:r>
      <w:r w:rsidRPr="00D721BB">
        <w:rPr>
          <w:rFonts w:hAnsi="標楷體"/>
        </w:rPr>
        <w:t>提出以鋼鐵人抱枕交換美國隊長鉛筆盒的要求，</w:t>
      </w:r>
      <w:r w:rsidRPr="00D721BB">
        <w:rPr>
          <w:rFonts w:hAnsi="標楷體"/>
          <w:u w:val="single"/>
        </w:rPr>
        <w:t>風間</w:t>
      </w:r>
      <w:r w:rsidRPr="00D721BB">
        <w:rPr>
          <w:rFonts w:hAnsi="標楷體"/>
        </w:rPr>
        <w:t>答應了。</w:t>
      </w:r>
      <w:r w:rsidRPr="00D721BB">
        <w:rPr>
          <w:rFonts w:hAnsi="標楷體"/>
          <w:u w:val="single"/>
        </w:rPr>
        <w:t>小新</w:t>
      </w:r>
      <w:r w:rsidRPr="00D721BB">
        <w:rPr>
          <w:rFonts w:hAnsi="標楷體"/>
        </w:rPr>
        <w:t>開心地使用美國隊長鉛筆盒，愛欺負人的同學</w:t>
      </w:r>
      <w:r w:rsidRPr="00D721BB">
        <w:rPr>
          <w:rFonts w:hAnsi="標楷體"/>
          <w:u w:val="single"/>
        </w:rPr>
        <w:t>妮妮</w:t>
      </w:r>
      <w:r w:rsidRPr="00D721BB">
        <w:rPr>
          <w:rFonts w:hAnsi="標楷體"/>
        </w:rPr>
        <w:t>看到了，便意圖將美國隊長鉛筆盒搶走，爭奪過程中不小心揮傷</w:t>
      </w:r>
      <w:r w:rsidRPr="00D721BB">
        <w:rPr>
          <w:rFonts w:hAnsi="標楷體"/>
          <w:u w:val="single"/>
        </w:rPr>
        <w:t>小新</w:t>
      </w:r>
      <w:r w:rsidRPr="00D721BB">
        <w:rPr>
          <w:rFonts w:hAnsi="標楷體"/>
        </w:rPr>
        <w:t>的眼睛，</w:t>
      </w:r>
      <w:r w:rsidRPr="00D721BB">
        <w:rPr>
          <w:rFonts w:hAnsi="標楷體"/>
          <w:u w:val="single"/>
        </w:rPr>
        <w:t>小新</w:t>
      </w:r>
      <w:r w:rsidRPr="00D721BB">
        <w:rPr>
          <w:rFonts w:hAnsi="標楷體"/>
        </w:rPr>
        <w:t>當場痛得嚎啕大哭。</w:t>
      </w:r>
    </w:p>
    <w:p w:rsidR="00B42D9E" w:rsidRPr="00D721BB" w:rsidRDefault="00B42D9E" w:rsidP="00B42D9E">
      <w:pPr>
        <w:rPr>
          <w:color w:val="000000" w:themeColor="text1"/>
        </w:rPr>
      </w:pPr>
    </w:p>
    <w:p w:rsidR="00B42D9E" w:rsidRPr="00D721BB" w:rsidRDefault="00B42D9E" w:rsidP="00B42D9E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</w:rPr>
        <w:t>根據《民法》規定，</w:t>
      </w:r>
      <w:r w:rsidRPr="00D721BB">
        <w:rPr>
          <w:rFonts w:hAnsi="標楷體"/>
          <w:u w:val="single"/>
        </w:rPr>
        <w:t>小新</w:t>
      </w:r>
      <w:r w:rsidRPr="00D721BB">
        <w:rPr>
          <w:rFonts w:hAnsi="標楷體"/>
        </w:rPr>
        <w:t>屬於下列何者？</w:t>
      </w:r>
      <w:r w:rsidRPr="00D721BB">
        <w:br/>
        <w:t>(A)</w:t>
      </w:r>
      <w:r w:rsidRPr="00D721BB">
        <w:rPr>
          <w:rFonts w:hAnsi="標楷體"/>
        </w:rPr>
        <w:t>受監護宣告之人</w:t>
      </w:r>
      <w:r w:rsidRPr="00D721BB">
        <w:tab/>
      </w:r>
      <w:r w:rsidRPr="00D721BB">
        <w:tab/>
        <w:t>(B)</w:t>
      </w:r>
      <w:r w:rsidRPr="00D721BB">
        <w:rPr>
          <w:rFonts w:hAnsi="標楷體"/>
        </w:rPr>
        <w:t>無行為能力人</w:t>
      </w:r>
    </w:p>
    <w:p w:rsidR="00B42D9E" w:rsidRPr="00D721BB" w:rsidRDefault="00B42D9E" w:rsidP="00B42D9E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t>(C)</w:t>
      </w:r>
      <w:r w:rsidRPr="00D721BB">
        <w:rPr>
          <w:rFonts w:hAnsi="標楷體"/>
        </w:rPr>
        <w:t>限制行為能力人</w:t>
      </w:r>
      <w:r w:rsidRPr="00D721BB">
        <w:tab/>
      </w:r>
      <w:r w:rsidRPr="00D721BB">
        <w:tab/>
        <w:t>(D)</w:t>
      </w:r>
      <w:r w:rsidRPr="00D721BB">
        <w:rPr>
          <w:rFonts w:hAnsi="標楷體"/>
        </w:rPr>
        <w:t>完全行為能力人。</w:t>
      </w:r>
    </w:p>
    <w:p w:rsidR="00B42D9E" w:rsidRPr="00D721BB" w:rsidRDefault="00B42D9E" w:rsidP="00B42D9E">
      <w:pPr>
        <w:jc w:val="both"/>
        <w:rPr>
          <w:color w:val="000000" w:themeColor="text1"/>
        </w:rPr>
      </w:pPr>
    </w:p>
    <w:p w:rsidR="00B42D9E" w:rsidRPr="00D721BB" w:rsidRDefault="00B42D9E" w:rsidP="00B42D9E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u w:val="single"/>
        </w:rPr>
        <w:t>小新</w:t>
      </w:r>
      <w:r w:rsidRPr="00D721BB">
        <w:rPr>
          <w:rFonts w:hAnsi="標楷體"/>
        </w:rPr>
        <w:t>與</w:t>
      </w:r>
      <w:r w:rsidRPr="00D721BB">
        <w:rPr>
          <w:rFonts w:hAnsi="標楷體"/>
          <w:u w:val="single"/>
        </w:rPr>
        <w:t>風間</w:t>
      </w:r>
      <w:r w:rsidRPr="00D721BB">
        <w:rPr>
          <w:rFonts w:hAnsi="標楷體"/>
        </w:rPr>
        <w:t>互相交換玩具的行為在法律上是否有效？</w:t>
      </w:r>
    </w:p>
    <w:p w:rsidR="00B42D9E" w:rsidRPr="00D721BB" w:rsidRDefault="00B42D9E" w:rsidP="00B42D9E">
      <w:pPr>
        <w:pStyle w:val="ad"/>
        <w:ind w:leftChars="0" w:left="360"/>
      </w:pPr>
      <w:r w:rsidRPr="00D721BB">
        <w:t>(A)</w:t>
      </w:r>
      <w:r w:rsidRPr="00D721BB">
        <w:rPr>
          <w:rFonts w:hAnsi="標楷體"/>
        </w:rPr>
        <w:t>有效，依照誠實信用原則，必須履行契約義務</w:t>
      </w:r>
    </w:p>
    <w:p w:rsidR="00B42D9E" w:rsidRPr="00D721BB" w:rsidRDefault="00B42D9E" w:rsidP="00B42D9E">
      <w:pPr>
        <w:pStyle w:val="ad"/>
        <w:ind w:leftChars="0" w:left="360"/>
      </w:pPr>
      <w:r w:rsidRPr="00D721BB">
        <w:t>(B)</w:t>
      </w:r>
      <w:r w:rsidRPr="00D721BB">
        <w:rPr>
          <w:rFonts w:hAnsi="標楷體"/>
        </w:rPr>
        <w:t>有效，兩人只要口頭約定，非書面契約也能成立</w:t>
      </w:r>
    </w:p>
    <w:p w:rsidR="00B42D9E" w:rsidRPr="00D721BB" w:rsidRDefault="00B42D9E" w:rsidP="00B42D9E">
      <w:pPr>
        <w:pStyle w:val="ad"/>
        <w:ind w:leftChars="0" w:left="360"/>
      </w:pPr>
      <w:r w:rsidRPr="00D721BB">
        <w:t>(C)</w:t>
      </w:r>
      <w:r w:rsidRPr="00D721BB">
        <w:rPr>
          <w:rFonts w:hAnsi="標楷體"/>
        </w:rPr>
        <w:t>不一定，若他們父母事前允許或事後同意就有效</w:t>
      </w:r>
    </w:p>
    <w:p w:rsidR="00B42D9E" w:rsidRPr="00D721BB" w:rsidRDefault="00B42D9E" w:rsidP="00B42D9E">
      <w:pPr>
        <w:pStyle w:val="ad"/>
        <w:ind w:leftChars="0" w:left="360"/>
      </w:pPr>
      <w:r w:rsidRPr="00D721BB">
        <w:t>(D)</w:t>
      </w:r>
      <w:r w:rsidRPr="00D721BB">
        <w:rPr>
          <w:rFonts w:hAnsi="標楷體"/>
        </w:rPr>
        <w:t>無效，因他們的行為須由其父母或監護人代而為</w:t>
      </w:r>
      <w:r w:rsidR="00757FF1" w:rsidRPr="00D721BB">
        <w:rPr>
          <w:rFonts w:hAnsi="標楷體"/>
        </w:rPr>
        <w:t>。</w:t>
      </w:r>
    </w:p>
    <w:p w:rsidR="00B42D9E" w:rsidRPr="00D721BB" w:rsidRDefault="00B42D9E" w:rsidP="00B42D9E"/>
    <w:p w:rsidR="00B42D9E" w:rsidRPr="00D721BB" w:rsidRDefault="00B42D9E" w:rsidP="00B42D9E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u w:val="single"/>
        </w:rPr>
        <w:t>妮妮</w:t>
      </w:r>
      <w:r w:rsidRPr="00D721BB">
        <w:rPr>
          <w:rFonts w:hAnsi="標楷體"/>
        </w:rPr>
        <w:t>搶美國隊長鉛筆盒的過程中揮傷</w:t>
      </w:r>
      <w:r w:rsidRPr="00D721BB">
        <w:rPr>
          <w:rFonts w:hAnsi="標楷體"/>
          <w:u w:val="single"/>
        </w:rPr>
        <w:t>小新</w:t>
      </w:r>
      <w:r w:rsidRPr="00D721BB">
        <w:rPr>
          <w:rFonts w:hAnsi="標楷體"/>
        </w:rPr>
        <w:t>的眼睛，他是否要負責賠償？</w:t>
      </w:r>
    </w:p>
    <w:p w:rsidR="00B42D9E" w:rsidRPr="00D721BB" w:rsidRDefault="00B42D9E" w:rsidP="00B42D9E">
      <w:pPr>
        <w:pStyle w:val="ad"/>
        <w:ind w:leftChars="0" w:left="360"/>
      </w:pPr>
      <w:r w:rsidRPr="00D721BB">
        <w:t>(A)</w:t>
      </w:r>
      <w:r w:rsidRPr="00D721BB">
        <w:rPr>
          <w:rFonts w:hAnsi="標楷體"/>
        </w:rPr>
        <w:t>需要，</w:t>
      </w:r>
      <w:r w:rsidRPr="00D721BB">
        <w:rPr>
          <w:rFonts w:hAnsi="標楷體"/>
          <w:u w:val="single"/>
        </w:rPr>
        <w:t>妮妮</w:t>
      </w:r>
      <w:r w:rsidRPr="00D721BB">
        <w:rPr>
          <w:rFonts w:hAnsi="標楷體"/>
        </w:rPr>
        <w:t>的父母要賠償</w:t>
      </w:r>
      <w:r w:rsidRPr="00D721BB">
        <w:rPr>
          <w:rFonts w:hAnsi="標楷體"/>
          <w:u w:val="single"/>
        </w:rPr>
        <w:t>小新</w:t>
      </w:r>
      <w:r w:rsidRPr="00D721BB">
        <w:rPr>
          <w:rFonts w:hAnsi="標楷體"/>
        </w:rPr>
        <w:t>的醫藥費</w:t>
      </w:r>
    </w:p>
    <w:p w:rsidR="00B42D9E" w:rsidRPr="00D721BB" w:rsidRDefault="00B42D9E" w:rsidP="00B42D9E">
      <w:pPr>
        <w:pStyle w:val="ad"/>
        <w:ind w:leftChars="0" w:left="360"/>
      </w:pPr>
      <w:r w:rsidRPr="00D721BB">
        <w:t>(B)</w:t>
      </w:r>
      <w:r w:rsidRPr="00D721BB">
        <w:rPr>
          <w:rFonts w:hAnsi="標楷體"/>
        </w:rPr>
        <w:t>需要，</w:t>
      </w:r>
      <w:r w:rsidRPr="00D721BB">
        <w:rPr>
          <w:rFonts w:hAnsi="標楷體"/>
          <w:u w:val="single"/>
        </w:rPr>
        <w:t>妮妮</w:t>
      </w:r>
      <w:r w:rsidRPr="00D721BB">
        <w:rPr>
          <w:rFonts w:hAnsi="標楷體"/>
        </w:rPr>
        <w:t>的父母因教導不周將遭判刑</w:t>
      </w:r>
    </w:p>
    <w:p w:rsidR="00B42D9E" w:rsidRPr="00D721BB" w:rsidRDefault="00B42D9E" w:rsidP="00B42D9E">
      <w:pPr>
        <w:pStyle w:val="ad"/>
        <w:ind w:leftChars="0" w:left="360"/>
      </w:pPr>
      <w:r w:rsidRPr="00D721BB">
        <w:t>(C)</w:t>
      </w:r>
      <w:r w:rsidRPr="00D721BB">
        <w:rPr>
          <w:rFonts w:hAnsi="標楷體"/>
        </w:rPr>
        <w:t>不需要，因為</w:t>
      </w:r>
      <w:r w:rsidRPr="00D721BB">
        <w:rPr>
          <w:rFonts w:hAnsi="標楷體"/>
          <w:u w:val="single"/>
        </w:rPr>
        <w:t>妮妮</w:t>
      </w:r>
      <w:r w:rsidRPr="00D721BB">
        <w:rPr>
          <w:rFonts w:hAnsi="標楷體"/>
        </w:rPr>
        <w:t>沒在賺錢沒辦法賠</w:t>
      </w:r>
    </w:p>
    <w:p w:rsidR="00B42D9E" w:rsidRPr="00D721BB" w:rsidRDefault="00B42D9E" w:rsidP="00B42D9E">
      <w:pPr>
        <w:pStyle w:val="ad"/>
        <w:ind w:leftChars="0" w:left="360"/>
      </w:pPr>
      <w:r w:rsidRPr="00D721BB">
        <w:t>(D)</w:t>
      </w:r>
      <w:r w:rsidRPr="00D721BB">
        <w:rPr>
          <w:rFonts w:hAnsi="標楷體"/>
        </w:rPr>
        <w:t>不需要，因為小孩在玩難免彼此弄傷</w:t>
      </w:r>
      <w:r w:rsidR="00757FF1" w:rsidRPr="00D721BB">
        <w:rPr>
          <w:rFonts w:hAnsi="標楷體"/>
        </w:rPr>
        <w:t>。</w:t>
      </w:r>
    </w:p>
    <w:p w:rsidR="00B42D9E" w:rsidRDefault="00B42D9E" w:rsidP="00B42D9E"/>
    <w:p w:rsidR="00F35A1D" w:rsidRDefault="008665F5" w:rsidP="00B42D9E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167005</wp:posOffset>
                </wp:positionV>
                <wp:extent cx="1822450" cy="381000"/>
                <wp:effectExtent l="0" t="0" r="6350" b="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1F4" w:rsidRPr="00B87F79" w:rsidRDefault="005E41F4" w:rsidP="00960F0D">
                            <w:pPr>
                              <w:snapToGrid w:val="0"/>
                              <w:rPr>
                                <w:rFonts w:ascii="標楷體" w:hAnsi="標楷體"/>
                                <w:b/>
                                <w:sz w:val="36"/>
                                <w:szCs w:val="32"/>
                              </w:rPr>
                            </w:pPr>
                            <w:r w:rsidRPr="00B87F79">
                              <w:rPr>
                                <w:rFonts w:ascii="標楷體" w:hAnsi="標楷體" w:hint="eastAsia"/>
                                <w:b/>
                                <w:sz w:val="36"/>
                                <w:szCs w:val="32"/>
                              </w:rPr>
                              <w:t>請翻頁繼續作答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0.6pt;margin-top:13.15pt;width:143.5pt;height:30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" strokeweight="1.25pt">
                <v:textbox>
                  <w:txbxContent>
                    <w:p w:rsidR="005E41F4" w:rsidRPr="00B87F79" w:rsidRDefault="005E41F4" w:rsidP="00960F0D">
                      <w:pPr>
                        <w:snapToGrid w:val="0"/>
                        <w:rPr>
                          <w:rFonts w:ascii="標楷體" w:hAnsi="標楷體"/>
                          <w:b/>
                          <w:sz w:val="36"/>
                          <w:szCs w:val="32"/>
                        </w:rPr>
                      </w:pPr>
                      <w:r w:rsidRPr="00B87F79">
                        <w:rPr>
                          <w:rFonts w:ascii="標楷體" w:hAnsi="標楷體" w:hint="eastAsia"/>
                          <w:b/>
                          <w:sz w:val="36"/>
                          <w:szCs w:val="32"/>
                        </w:rPr>
                        <w:t>請翻頁繼續作答</w:t>
                      </w:r>
                    </w:p>
                  </w:txbxContent>
                </v:textbox>
              </v:shape>
            </w:pict>
          </mc:Fallback>
        </mc:AlternateContent>
      </w:r>
    </w:p>
    <w:p w:rsidR="00F35A1D" w:rsidRDefault="00F35A1D" w:rsidP="00B42D9E"/>
    <w:p w:rsidR="00F35A1D" w:rsidRDefault="00F35A1D" w:rsidP="00B42D9E"/>
    <w:p w:rsidR="00B42D9E" w:rsidRPr="00D721BB" w:rsidRDefault="00B42D9E" w:rsidP="00B42D9E">
      <w:pPr>
        <w:rPr>
          <w:color w:val="000000" w:themeColor="text1"/>
        </w:rPr>
      </w:pPr>
    </w:p>
    <w:p w:rsidR="00B42D9E" w:rsidRPr="00D721BB" w:rsidRDefault="00B42D9E" w:rsidP="00B42D9E">
      <w:pPr>
        <w:rPr>
          <w:noProof/>
          <w:color w:val="000000" w:themeColor="text1"/>
        </w:rPr>
      </w:pPr>
      <w:r w:rsidRPr="00D721BB">
        <w:rPr>
          <w:rFonts w:hAnsi="標楷體"/>
          <w:color w:val="000000" w:themeColor="text1"/>
        </w:rPr>
        <w:lastRenderedPageBreak/>
        <w:t>【題組三】閱讀下文，回答第</w:t>
      </w:r>
      <w:r w:rsidR="00F35A1D">
        <w:rPr>
          <w:rFonts w:hint="eastAsia"/>
          <w:color w:val="000000" w:themeColor="text1"/>
        </w:rPr>
        <w:t>46</w:t>
      </w:r>
      <w:r w:rsidRPr="00D721BB">
        <w:rPr>
          <w:color w:val="000000" w:themeColor="text1"/>
        </w:rPr>
        <w:t>~5</w:t>
      </w:r>
      <w:r w:rsidR="00F35A1D">
        <w:rPr>
          <w:rFonts w:hint="eastAsia"/>
          <w:color w:val="000000" w:themeColor="text1"/>
        </w:rPr>
        <w:t>0</w:t>
      </w:r>
      <w:r w:rsidRPr="00D721BB">
        <w:rPr>
          <w:rFonts w:hAnsi="標楷體"/>
          <w:color w:val="000000" w:themeColor="text1"/>
        </w:rPr>
        <w:t>題</w:t>
      </w:r>
    </w:p>
    <w:p w:rsidR="00B42D9E" w:rsidRPr="00D721BB" w:rsidRDefault="00B42D9E" w:rsidP="00B42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</w:rPr>
      </w:pPr>
      <w:r w:rsidRPr="00D721BB">
        <w:rPr>
          <w:rFonts w:hAnsi="標楷體"/>
          <w:sz w:val="28"/>
        </w:rPr>
        <w:t>金錢借貸契約書</w:t>
      </w:r>
    </w:p>
    <w:p w:rsidR="00B42D9E" w:rsidRPr="00D721BB" w:rsidRDefault="00B42D9E" w:rsidP="00B42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721BB">
        <w:rPr>
          <w:rFonts w:hAnsi="標楷體"/>
        </w:rPr>
        <w:t>王聰明</w:t>
      </w:r>
      <w:r w:rsidRPr="00D721BB">
        <w:t xml:space="preserve"> (</w:t>
      </w:r>
      <w:r w:rsidRPr="00D721BB">
        <w:rPr>
          <w:rFonts w:hAnsi="標楷體"/>
        </w:rPr>
        <w:t>以下簡稱甲方</w:t>
      </w:r>
      <w:r w:rsidRPr="00D721BB">
        <w:t>)</w:t>
      </w:r>
      <w:r w:rsidR="00F35A1D">
        <w:rPr>
          <w:rFonts w:hint="eastAsia"/>
        </w:rPr>
        <w:tab/>
      </w:r>
      <w:r w:rsidR="00F35A1D">
        <w:rPr>
          <w:rFonts w:hint="eastAsia"/>
        </w:rPr>
        <w:tab/>
      </w:r>
      <w:r w:rsidRPr="00D721BB">
        <w:rPr>
          <w:rFonts w:hAnsi="標楷體"/>
        </w:rPr>
        <w:t>葉大雄</w:t>
      </w:r>
      <w:r w:rsidRPr="00D721BB">
        <w:t xml:space="preserve"> (</w:t>
      </w:r>
      <w:r w:rsidRPr="00D721BB">
        <w:rPr>
          <w:rFonts w:hAnsi="標楷體"/>
        </w:rPr>
        <w:t>以下簡稱乙方</w:t>
      </w:r>
      <w:r w:rsidRPr="00D721BB">
        <w:t>)</w:t>
      </w:r>
    </w:p>
    <w:p w:rsidR="00B42D9E" w:rsidRPr="00D721BB" w:rsidRDefault="00B42D9E" w:rsidP="00B42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42D9E" w:rsidRPr="00D721BB" w:rsidRDefault="00B42D9E" w:rsidP="00B42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721BB">
        <w:rPr>
          <w:rFonts w:hAnsi="標楷體"/>
        </w:rPr>
        <w:t>因乙方有資金調度之需求，故向甲方請求借貸新台幣</w:t>
      </w:r>
      <w:r w:rsidRPr="00D721BB">
        <w:t>100</w:t>
      </w:r>
      <w:r w:rsidRPr="00D721BB">
        <w:rPr>
          <w:rFonts w:hAnsi="標楷體"/>
        </w:rPr>
        <w:t>萬元整，雙方達成金錢借貸合意。雙方協議如下：</w:t>
      </w:r>
    </w:p>
    <w:p w:rsidR="00B42D9E" w:rsidRPr="00D721BB" w:rsidRDefault="00B42D9E" w:rsidP="00B42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42D9E" w:rsidRPr="00D721BB" w:rsidRDefault="00B42D9E" w:rsidP="00B42D9E">
      <w:pPr>
        <w:pStyle w:val="ad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/>
      </w:pPr>
      <w:r w:rsidRPr="00D721BB">
        <w:rPr>
          <w:rFonts w:hAnsi="標楷體"/>
        </w:rPr>
        <w:t>借款期間：自民國</w:t>
      </w:r>
      <w:r w:rsidRPr="00D721BB">
        <w:t>112</w:t>
      </w:r>
      <w:r w:rsidRPr="00D721BB">
        <w:rPr>
          <w:rFonts w:hAnsi="標楷體"/>
        </w:rPr>
        <w:t>年</w:t>
      </w:r>
      <w:r w:rsidRPr="00D721BB">
        <w:t>3</w:t>
      </w:r>
      <w:r w:rsidRPr="00D721BB">
        <w:rPr>
          <w:rFonts w:hAnsi="標楷體"/>
        </w:rPr>
        <w:t>月</w:t>
      </w:r>
      <w:r w:rsidRPr="00D721BB">
        <w:t>28</w:t>
      </w:r>
      <w:r w:rsidRPr="00D721BB">
        <w:rPr>
          <w:rFonts w:hAnsi="標楷體"/>
        </w:rPr>
        <w:t>日至民國</w:t>
      </w:r>
      <w:r w:rsidRPr="00D721BB">
        <w:t>113</w:t>
      </w:r>
      <w:r w:rsidRPr="00D721BB">
        <w:rPr>
          <w:rFonts w:hAnsi="標楷體"/>
        </w:rPr>
        <w:t>年</w:t>
      </w:r>
      <w:r w:rsidRPr="00D721BB">
        <w:t>3</w:t>
      </w:r>
      <w:r w:rsidRPr="00D721BB">
        <w:rPr>
          <w:rFonts w:hAnsi="標楷體"/>
        </w:rPr>
        <w:t>月</w:t>
      </w:r>
      <w:r w:rsidRPr="00D721BB">
        <w:t xml:space="preserve"> 28</w:t>
      </w:r>
      <w:r w:rsidRPr="00D721BB">
        <w:rPr>
          <w:rFonts w:hAnsi="標楷體"/>
        </w:rPr>
        <w:t>日止，共</w:t>
      </w:r>
      <w:r w:rsidRPr="00D721BB">
        <w:t>1</w:t>
      </w:r>
      <w:r w:rsidRPr="00D721BB">
        <w:rPr>
          <w:rFonts w:hAnsi="標楷體"/>
        </w:rPr>
        <w:t>年。</w:t>
      </w:r>
    </w:p>
    <w:p w:rsidR="00B42D9E" w:rsidRPr="00D721BB" w:rsidRDefault="00B42D9E" w:rsidP="00B42D9E">
      <w:pPr>
        <w:pStyle w:val="ad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/>
      </w:pPr>
      <w:r w:rsidRPr="00D721BB">
        <w:rPr>
          <w:rFonts w:hAnsi="標楷體"/>
        </w:rPr>
        <w:t>雙方就本金與利息自行試算後，以年息百分之三百計算，所生之利息新臺幣</w:t>
      </w:r>
      <w:r w:rsidRPr="00D721BB">
        <w:t>200</w:t>
      </w:r>
      <w:r w:rsidRPr="00D721BB">
        <w:rPr>
          <w:rFonts w:hAnsi="標楷體"/>
        </w:rPr>
        <w:t>萬元整，上述本息共計新台幣</w:t>
      </w:r>
      <w:r w:rsidRPr="00D721BB">
        <w:t>300</w:t>
      </w:r>
      <w:r w:rsidRPr="00D721BB">
        <w:rPr>
          <w:rFonts w:hAnsi="標楷體"/>
        </w:rPr>
        <w:t>萬元整。</w:t>
      </w:r>
    </w:p>
    <w:p w:rsidR="00B42D9E" w:rsidRPr="00D721BB" w:rsidRDefault="005E41F4" w:rsidP="00B42D9E">
      <w:pPr>
        <w:pStyle w:val="ad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/>
      </w:pPr>
      <w:r>
        <w:rPr>
          <w:rFonts w:hAnsi="標楷體"/>
        </w:rPr>
        <w:t>乙方違反本約不履行還款責任，致甲方衍生律師費用、訴訟費用</w:t>
      </w:r>
      <w:r w:rsidR="00B42D9E" w:rsidRPr="00D721BB">
        <w:rPr>
          <w:rFonts w:hAnsi="標楷體"/>
        </w:rPr>
        <w:t>及強制執行費用，皆由乙方負擔。</w:t>
      </w:r>
    </w:p>
    <w:p w:rsidR="00B42D9E" w:rsidRPr="00D721BB" w:rsidRDefault="00B42D9E" w:rsidP="00B42D9E">
      <w:pPr>
        <w:pStyle w:val="ad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/>
        <w:rPr>
          <w:color w:val="000000" w:themeColor="text1"/>
          <w:kern w:val="0"/>
        </w:rPr>
      </w:pPr>
      <w:r w:rsidRPr="00D721BB">
        <w:rPr>
          <w:rFonts w:hAnsi="標楷體"/>
          <w:color w:val="000000" w:themeColor="text1"/>
          <w:kern w:val="0"/>
        </w:rPr>
        <w:t>本還款協議書非經甲乙雙方以書面另行協議，任一方不得片面增刪更改本協議。</w:t>
      </w:r>
    </w:p>
    <w:p w:rsidR="00B42D9E" w:rsidRPr="00D721BB" w:rsidRDefault="00B42D9E" w:rsidP="00B42D9E">
      <w:pPr>
        <w:pStyle w:val="ad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/>
        <w:rPr>
          <w:color w:val="000000" w:themeColor="text1"/>
          <w:kern w:val="0"/>
        </w:rPr>
      </w:pPr>
      <w:r w:rsidRPr="00D721BB">
        <w:rPr>
          <w:rFonts w:hAnsi="標楷體"/>
          <w:color w:val="000000" w:themeColor="text1"/>
          <w:kern w:val="0"/>
        </w:rPr>
        <w:t>如有未盡事宜，雙方應依法令或習慣定之。</w:t>
      </w:r>
    </w:p>
    <w:p w:rsidR="00B42D9E" w:rsidRPr="00D721BB" w:rsidRDefault="00B42D9E" w:rsidP="00B42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  <w:kern w:val="0"/>
        </w:rPr>
      </w:pPr>
    </w:p>
    <w:p w:rsidR="00B42D9E" w:rsidRPr="00D721BB" w:rsidRDefault="00B42D9E" w:rsidP="00B42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  <w:kern w:val="0"/>
        </w:rPr>
      </w:pPr>
      <w:r w:rsidRPr="00D721BB">
        <w:rPr>
          <w:rFonts w:hAnsi="標楷體"/>
          <w:color w:val="000000" w:themeColor="text1"/>
          <w:kern w:val="0"/>
        </w:rPr>
        <w:t>立協議書人</w:t>
      </w:r>
    </w:p>
    <w:p w:rsidR="00B42D9E" w:rsidRPr="00D721BB" w:rsidRDefault="00B42D9E" w:rsidP="00B42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  <w:kern w:val="0"/>
        </w:rPr>
      </w:pPr>
    </w:p>
    <w:p w:rsidR="00B42D9E" w:rsidRPr="00D721BB" w:rsidRDefault="00B42D9E" w:rsidP="00B42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  <w:kern w:val="0"/>
        </w:rPr>
      </w:pPr>
      <w:r w:rsidRPr="00D721BB">
        <w:rPr>
          <w:noProof/>
          <w:color w:val="000000" w:themeColor="text1"/>
          <w:kern w:val="0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2345690</wp:posOffset>
            </wp:positionH>
            <wp:positionV relativeFrom="paragraph">
              <wp:posOffset>10160</wp:posOffset>
            </wp:positionV>
            <wp:extent cx="532765" cy="539750"/>
            <wp:effectExtent l="19050" t="0" r="635" b="0"/>
            <wp:wrapNone/>
            <wp:docPr id="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21BB">
        <w:rPr>
          <w:color w:val="000000" w:themeColor="text1"/>
          <w:kern w:val="0"/>
        </w:rPr>
        <w:t>(</w:t>
      </w:r>
      <w:r w:rsidRPr="00D721BB">
        <w:rPr>
          <w:rFonts w:hAnsi="標楷體"/>
          <w:color w:val="000000" w:themeColor="text1"/>
          <w:kern w:val="0"/>
        </w:rPr>
        <w:t>甲方</w:t>
      </w:r>
      <w:r w:rsidRPr="00D721BB">
        <w:rPr>
          <w:color w:val="000000" w:themeColor="text1"/>
          <w:kern w:val="0"/>
        </w:rPr>
        <w:t>)</w:t>
      </w:r>
      <w:r w:rsidRPr="00D721BB">
        <w:rPr>
          <w:rFonts w:hAnsi="標楷體"/>
          <w:color w:val="000000" w:themeColor="text1"/>
          <w:kern w:val="0"/>
        </w:rPr>
        <w:t>王聰明</w:t>
      </w:r>
    </w:p>
    <w:p w:rsidR="00B42D9E" w:rsidRPr="00D721BB" w:rsidRDefault="00B42D9E" w:rsidP="00B42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721BB">
        <w:rPr>
          <w:rFonts w:hAnsi="標楷體"/>
        </w:rPr>
        <w:t>身分證統一編號：</w:t>
      </w:r>
      <w:r w:rsidRPr="00D721BB">
        <w:t>A123456789</w:t>
      </w:r>
    </w:p>
    <w:p w:rsidR="00B42D9E" w:rsidRPr="00D721BB" w:rsidRDefault="00B42D9E" w:rsidP="00B42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  <w:kern w:val="0"/>
        </w:rPr>
      </w:pPr>
      <w:r w:rsidRPr="00D721BB">
        <w:rPr>
          <w:rFonts w:hAnsi="標楷體"/>
        </w:rPr>
        <w:t>住址：新北市土城區永寧路</w:t>
      </w:r>
      <w:r w:rsidRPr="00D721BB">
        <w:t>18</w:t>
      </w:r>
      <w:r w:rsidRPr="00D721BB">
        <w:rPr>
          <w:rFonts w:hAnsi="標楷體"/>
        </w:rPr>
        <w:t>號</w:t>
      </w:r>
    </w:p>
    <w:p w:rsidR="00B42D9E" w:rsidRPr="00D721BB" w:rsidRDefault="00B42D9E" w:rsidP="00B42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  <w:kern w:val="0"/>
        </w:rPr>
      </w:pPr>
      <w:r w:rsidRPr="00D721BB">
        <w:rPr>
          <w:noProof/>
          <w:color w:val="000000" w:themeColor="text1"/>
          <w:kern w:val="0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27940</wp:posOffset>
            </wp:positionV>
            <wp:extent cx="552450" cy="539750"/>
            <wp:effectExtent l="19050" t="0" r="0" b="0"/>
            <wp:wrapNone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21BB">
        <w:rPr>
          <w:color w:val="000000" w:themeColor="text1"/>
          <w:kern w:val="0"/>
        </w:rPr>
        <w:t>(</w:t>
      </w:r>
      <w:r w:rsidRPr="00D721BB">
        <w:rPr>
          <w:rFonts w:hAnsi="標楷體"/>
          <w:color w:val="000000" w:themeColor="text1"/>
          <w:kern w:val="0"/>
        </w:rPr>
        <w:t>乙方</w:t>
      </w:r>
      <w:r w:rsidRPr="00D721BB">
        <w:rPr>
          <w:color w:val="000000" w:themeColor="text1"/>
          <w:kern w:val="0"/>
        </w:rPr>
        <w:t>)</w:t>
      </w:r>
      <w:r w:rsidRPr="00D721BB">
        <w:rPr>
          <w:rFonts w:hAnsi="標楷體"/>
          <w:color w:val="000000" w:themeColor="text1"/>
          <w:kern w:val="0"/>
        </w:rPr>
        <w:t>葉大雄</w:t>
      </w:r>
    </w:p>
    <w:p w:rsidR="00B42D9E" w:rsidRPr="00D721BB" w:rsidRDefault="00B42D9E" w:rsidP="00B42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721BB">
        <w:rPr>
          <w:rFonts w:hAnsi="標楷體"/>
        </w:rPr>
        <w:t>身分證統一編號：</w:t>
      </w:r>
      <w:r w:rsidRPr="00D721BB">
        <w:t>A135724680</w:t>
      </w:r>
    </w:p>
    <w:p w:rsidR="00B42D9E" w:rsidRPr="00D721BB" w:rsidRDefault="00B42D9E" w:rsidP="00B42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  <w:kern w:val="0"/>
        </w:rPr>
      </w:pPr>
      <w:r w:rsidRPr="00D721BB">
        <w:rPr>
          <w:rFonts w:hAnsi="標楷體"/>
        </w:rPr>
        <w:t>住址：新北市板橋區新海路</w:t>
      </w:r>
      <w:r w:rsidRPr="00D721BB">
        <w:t>181</w:t>
      </w:r>
      <w:r w:rsidRPr="00D721BB">
        <w:rPr>
          <w:rFonts w:hAnsi="標楷體"/>
        </w:rPr>
        <w:t>號</w:t>
      </w:r>
    </w:p>
    <w:p w:rsidR="00B42D9E" w:rsidRPr="00D721BB" w:rsidRDefault="00B42D9E" w:rsidP="00B42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00" w:themeColor="text1"/>
          <w:kern w:val="0"/>
        </w:rPr>
      </w:pPr>
      <w:r w:rsidRPr="00D721BB">
        <w:rPr>
          <w:noProof/>
          <w:color w:val="000000" w:themeColor="text1"/>
          <w:kern w:val="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2355215</wp:posOffset>
            </wp:positionH>
            <wp:positionV relativeFrom="paragraph">
              <wp:posOffset>36195</wp:posOffset>
            </wp:positionV>
            <wp:extent cx="539750" cy="527050"/>
            <wp:effectExtent l="1905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21BB">
        <w:rPr>
          <w:color w:val="000000" w:themeColor="text1"/>
          <w:kern w:val="0"/>
        </w:rPr>
        <w:t>(</w:t>
      </w:r>
      <w:r w:rsidRPr="00D721BB">
        <w:rPr>
          <w:rFonts w:hAnsi="標楷體"/>
          <w:color w:val="000000" w:themeColor="text1"/>
          <w:kern w:val="0"/>
        </w:rPr>
        <w:t>見證人</w:t>
      </w:r>
      <w:r w:rsidRPr="00D721BB">
        <w:rPr>
          <w:color w:val="000000" w:themeColor="text1"/>
          <w:kern w:val="0"/>
        </w:rPr>
        <w:t>)</w:t>
      </w:r>
      <w:r w:rsidRPr="00D721BB">
        <w:rPr>
          <w:rFonts w:hAnsi="標楷體"/>
          <w:color w:val="000000" w:themeColor="text1"/>
          <w:kern w:val="0"/>
        </w:rPr>
        <w:t>哆啦</w:t>
      </w:r>
      <w:r w:rsidRPr="00D721BB">
        <w:rPr>
          <w:color w:val="000000" w:themeColor="text1"/>
          <w:kern w:val="0"/>
        </w:rPr>
        <w:t>A</w:t>
      </w:r>
      <w:r w:rsidRPr="00D721BB">
        <w:rPr>
          <w:rFonts w:hAnsi="標楷體"/>
          <w:color w:val="000000" w:themeColor="text1"/>
          <w:kern w:val="0"/>
        </w:rPr>
        <w:t>夢</w:t>
      </w:r>
    </w:p>
    <w:p w:rsidR="00B42D9E" w:rsidRPr="00D721BB" w:rsidRDefault="00B42D9E" w:rsidP="00B42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  <w:r w:rsidRPr="00D721BB">
        <w:rPr>
          <w:rFonts w:hAnsi="標楷體"/>
        </w:rPr>
        <w:t>身分證統一編號：</w:t>
      </w:r>
      <w:r w:rsidRPr="00D721BB">
        <w:t>A112233445</w:t>
      </w:r>
    </w:p>
    <w:p w:rsidR="00B42D9E" w:rsidRPr="00D721BB" w:rsidRDefault="00B42D9E" w:rsidP="00B42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00" w:themeColor="text1"/>
          <w:kern w:val="0"/>
        </w:rPr>
      </w:pPr>
      <w:r w:rsidRPr="00D721BB">
        <w:rPr>
          <w:rFonts w:hAnsi="標楷體"/>
        </w:rPr>
        <w:t>住址：新北市樹林區中華路</w:t>
      </w:r>
      <w:r w:rsidRPr="00D721BB">
        <w:t>8</w:t>
      </w:r>
      <w:r w:rsidRPr="00D721BB">
        <w:rPr>
          <w:rFonts w:hAnsi="標楷體"/>
        </w:rPr>
        <w:t>號</w:t>
      </w:r>
    </w:p>
    <w:p w:rsidR="00B42D9E" w:rsidRPr="00D721BB" w:rsidRDefault="00B42D9E" w:rsidP="00B42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right"/>
        <w:rPr>
          <w:color w:val="000000" w:themeColor="text1"/>
          <w:kern w:val="0"/>
        </w:rPr>
      </w:pPr>
      <w:r w:rsidRPr="00D721BB">
        <w:rPr>
          <w:rFonts w:hAnsi="標楷體"/>
          <w:color w:val="000000" w:themeColor="text1"/>
          <w:kern w:val="0"/>
        </w:rPr>
        <w:t>中華民國</w:t>
      </w:r>
      <w:r w:rsidRPr="00D721BB">
        <w:rPr>
          <w:color w:val="000000" w:themeColor="text1"/>
          <w:kern w:val="0"/>
        </w:rPr>
        <w:t xml:space="preserve"> 112</w:t>
      </w:r>
      <w:r w:rsidRPr="00D721BB">
        <w:rPr>
          <w:rFonts w:hAnsi="標楷體"/>
          <w:color w:val="000000" w:themeColor="text1"/>
          <w:kern w:val="0"/>
        </w:rPr>
        <w:t>年</w:t>
      </w:r>
      <w:r w:rsidRPr="00D721BB">
        <w:rPr>
          <w:color w:val="000000" w:themeColor="text1"/>
          <w:kern w:val="0"/>
        </w:rPr>
        <w:t xml:space="preserve"> 3</w:t>
      </w:r>
      <w:r w:rsidRPr="00D721BB">
        <w:rPr>
          <w:rFonts w:hAnsi="標楷體"/>
          <w:color w:val="000000" w:themeColor="text1"/>
          <w:kern w:val="0"/>
        </w:rPr>
        <w:t>月</w:t>
      </w:r>
      <w:r w:rsidRPr="00D721BB">
        <w:rPr>
          <w:color w:val="000000" w:themeColor="text1"/>
          <w:kern w:val="0"/>
        </w:rPr>
        <w:t xml:space="preserve"> 28</w:t>
      </w:r>
      <w:r w:rsidRPr="00D721BB">
        <w:rPr>
          <w:rFonts w:hAnsi="標楷體"/>
          <w:color w:val="000000" w:themeColor="text1"/>
          <w:kern w:val="0"/>
        </w:rPr>
        <w:t>日</w:t>
      </w:r>
    </w:p>
    <w:p w:rsidR="00B42D9E" w:rsidRPr="00D721BB" w:rsidRDefault="00B42D9E" w:rsidP="00B42D9E">
      <w:pPr>
        <w:jc w:val="both"/>
        <w:rPr>
          <w:color w:val="000000" w:themeColor="text1"/>
        </w:rPr>
      </w:pPr>
    </w:p>
    <w:p w:rsidR="00B42D9E" w:rsidRPr="00D721BB" w:rsidRDefault="00B42D9E" w:rsidP="00B42D9E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color w:val="000000" w:themeColor="text1"/>
          <w:kern w:val="0"/>
        </w:rPr>
        <w:t>根據金錢借貸契約，</w:t>
      </w:r>
      <w:r w:rsidRPr="00D721BB">
        <w:rPr>
          <w:rFonts w:hAnsi="標楷體"/>
          <w:color w:val="000000" w:themeColor="text1"/>
          <w:kern w:val="0"/>
          <w:u w:val="single"/>
        </w:rPr>
        <w:t>王聰明</w:t>
      </w:r>
      <w:r w:rsidRPr="00D721BB">
        <w:rPr>
          <w:rFonts w:hAnsi="標楷體"/>
        </w:rPr>
        <w:t>在法律上稱為下列何者？</w:t>
      </w:r>
    </w:p>
    <w:p w:rsidR="00B42D9E" w:rsidRPr="00D721BB" w:rsidRDefault="00B42D9E" w:rsidP="00B42D9E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t>(A)</w:t>
      </w:r>
      <w:r w:rsidRPr="00D721BB">
        <w:rPr>
          <w:rFonts w:hAnsi="標楷體"/>
        </w:rPr>
        <w:t>債權人</w:t>
      </w:r>
      <w:r w:rsidRPr="00D721BB">
        <w:t xml:space="preserve">   (B)</w:t>
      </w:r>
      <w:r w:rsidRPr="00D721BB">
        <w:rPr>
          <w:rFonts w:hAnsi="標楷體"/>
        </w:rPr>
        <w:t>債務人</w:t>
      </w:r>
      <w:r w:rsidRPr="00D721BB">
        <w:t xml:space="preserve">   (C)</w:t>
      </w:r>
      <w:r w:rsidRPr="00D721BB">
        <w:rPr>
          <w:rFonts w:hAnsi="標楷體"/>
        </w:rPr>
        <w:t>監護人</w:t>
      </w:r>
      <w:r w:rsidRPr="00D721BB">
        <w:t xml:space="preserve">   (D)</w:t>
      </w:r>
      <w:r w:rsidRPr="00D721BB">
        <w:rPr>
          <w:rFonts w:hAnsi="標楷體"/>
        </w:rPr>
        <w:t>繼承人</w:t>
      </w:r>
      <w:r w:rsidR="00757FF1" w:rsidRPr="00D721BB">
        <w:rPr>
          <w:rFonts w:hAnsi="標楷體"/>
        </w:rPr>
        <w:t>。</w:t>
      </w:r>
    </w:p>
    <w:p w:rsidR="00B42D9E" w:rsidRPr="00D721BB" w:rsidRDefault="00B42D9E" w:rsidP="00B42D9E">
      <w:pPr>
        <w:jc w:val="both"/>
        <w:rPr>
          <w:color w:val="000000" w:themeColor="text1"/>
        </w:rPr>
      </w:pPr>
    </w:p>
    <w:p w:rsidR="00B42D9E" w:rsidRPr="00D721BB" w:rsidRDefault="00B42D9E" w:rsidP="00B42D9E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color w:val="000000" w:themeColor="text1"/>
          <w:kern w:val="0"/>
          <w:u w:val="single"/>
        </w:rPr>
        <w:t>葉大雄</w:t>
      </w:r>
      <w:r w:rsidRPr="00D721BB">
        <w:rPr>
          <w:rFonts w:hAnsi="標楷體"/>
          <w:color w:val="000000" w:themeColor="text1"/>
          <w:kern w:val="0"/>
        </w:rPr>
        <w:t>若無法按時還款，此行為屬於下列何者？</w:t>
      </w:r>
    </w:p>
    <w:p w:rsidR="00B42D9E" w:rsidRPr="00D721BB" w:rsidRDefault="00B42D9E" w:rsidP="00B42D9E">
      <w:pPr>
        <w:ind w:left="360"/>
        <w:jc w:val="both"/>
        <w:rPr>
          <w:color w:val="000000" w:themeColor="text1"/>
        </w:rPr>
      </w:pPr>
      <w:r w:rsidRPr="00D721BB">
        <w:rPr>
          <w:color w:val="000000" w:themeColor="text1"/>
        </w:rPr>
        <w:t>(A)</w:t>
      </w:r>
      <w:r w:rsidRPr="00D721BB">
        <w:rPr>
          <w:rFonts w:hAnsi="標楷體"/>
          <w:color w:val="000000" w:themeColor="text1"/>
        </w:rPr>
        <w:t>侵權行為</w:t>
      </w:r>
      <w:r w:rsidRPr="00D721BB">
        <w:rPr>
          <w:color w:val="000000" w:themeColor="text1"/>
        </w:rPr>
        <w:tab/>
      </w:r>
      <w:r w:rsidRPr="00D721BB">
        <w:rPr>
          <w:color w:val="000000" w:themeColor="text1"/>
        </w:rPr>
        <w:tab/>
      </w:r>
      <w:r w:rsidRPr="00D721BB">
        <w:rPr>
          <w:color w:val="000000" w:themeColor="text1"/>
        </w:rPr>
        <w:tab/>
      </w:r>
      <w:r w:rsidRPr="00D721BB">
        <w:rPr>
          <w:color w:val="000000" w:themeColor="text1"/>
        </w:rPr>
        <w:tab/>
        <w:t>(B)</w:t>
      </w:r>
      <w:r w:rsidRPr="00D721BB">
        <w:rPr>
          <w:rFonts w:hAnsi="標楷體"/>
          <w:color w:val="000000" w:themeColor="text1"/>
        </w:rPr>
        <w:t>債務不履行</w:t>
      </w:r>
    </w:p>
    <w:p w:rsidR="00B42D9E" w:rsidRPr="00D721BB" w:rsidRDefault="00B42D9E" w:rsidP="00B42D9E">
      <w:pPr>
        <w:ind w:left="360"/>
        <w:jc w:val="both"/>
        <w:rPr>
          <w:color w:val="000000" w:themeColor="text1"/>
        </w:rPr>
      </w:pPr>
      <w:r w:rsidRPr="00D721BB">
        <w:rPr>
          <w:color w:val="000000" w:themeColor="text1"/>
        </w:rPr>
        <w:t>(C)</w:t>
      </w:r>
      <w:r w:rsidRPr="00D721BB">
        <w:rPr>
          <w:rFonts w:hAnsi="標楷體"/>
          <w:color w:val="000000" w:themeColor="text1"/>
        </w:rPr>
        <w:t>犯罪行為</w:t>
      </w:r>
      <w:r w:rsidRPr="00D721BB">
        <w:rPr>
          <w:color w:val="000000" w:themeColor="text1"/>
        </w:rPr>
        <w:tab/>
      </w:r>
      <w:r w:rsidRPr="00D721BB">
        <w:rPr>
          <w:color w:val="000000" w:themeColor="text1"/>
        </w:rPr>
        <w:tab/>
      </w:r>
      <w:r w:rsidRPr="00D721BB">
        <w:rPr>
          <w:color w:val="000000" w:themeColor="text1"/>
        </w:rPr>
        <w:tab/>
      </w:r>
      <w:r w:rsidRPr="00D721BB">
        <w:rPr>
          <w:color w:val="000000" w:themeColor="text1"/>
        </w:rPr>
        <w:tab/>
        <w:t>(D)</w:t>
      </w:r>
      <w:r w:rsidRPr="00D721BB">
        <w:rPr>
          <w:rFonts w:hAnsi="標楷體"/>
          <w:color w:val="000000" w:themeColor="text1"/>
        </w:rPr>
        <w:t>不當得利行為</w:t>
      </w:r>
      <w:r w:rsidR="00757FF1" w:rsidRPr="00D721BB">
        <w:rPr>
          <w:rFonts w:hAnsi="標楷體"/>
        </w:rPr>
        <w:t>。</w:t>
      </w:r>
    </w:p>
    <w:p w:rsidR="00B42D9E" w:rsidRPr="00D721BB" w:rsidRDefault="00B42D9E" w:rsidP="00B42D9E">
      <w:pPr>
        <w:jc w:val="both"/>
        <w:rPr>
          <w:color w:val="000000" w:themeColor="text1"/>
        </w:rPr>
      </w:pPr>
    </w:p>
    <w:p w:rsidR="00B42D9E" w:rsidRPr="00D721BB" w:rsidRDefault="00B42D9E" w:rsidP="00B42D9E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</w:rPr>
        <w:t>若</w:t>
      </w:r>
      <w:r w:rsidRPr="00D721BB">
        <w:rPr>
          <w:rFonts w:hAnsi="標楷體"/>
          <w:u w:val="single"/>
        </w:rPr>
        <w:t>葉大雄</w:t>
      </w:r>
      <w:r w:rsidRPr="00D721BB">
        <w:rPr>
          <w:rFonts w:hAnsi="標楷體"/>
        </w:rPr>
        <w:t>主張自己只有蓋章沒有簽名，因此契約不具任何法律效力。請問：這項主張是否合理？</w:t>
      </w:r>
    </w:p>
    <w:p w:rsidR="00B42D9E" w:rsidRPr="00D721BB" w:rsidRDefault="00B42D9E" w:rsidP="00B42D9E">
      <w:pPr>
        <w:pStyle w:val="ad"/>
        <w:ind w:leftChars="0" w:left="360"/>
        <w:jc w:val="both"/>
      </w:pPr>
      <w:r w:rsidRPr="00D721BB">
        <w:t>(A)</w:t>
      </w:r>
      <w:r w:rsidRPr="00D721BB">
        <w:rPr>
          <w:rFonts w:hAnsi="標楷體"/>
        </w:rPr>
        <w:t>合理，因為只有簽名才具有法律效力</w:t>
      </w:r>
    </w:p>
    <w:p w:rsidR="00B42D9E" w:rsidRPr="00D721BB" w:rsidRDefault="00B42D9E" w:rsidP="00B42D9E">
      <w:pPr>
        <w:pStyle w:val="ad"/>
        <w:ind w:leftChars="0" w:left="360"/>
        <w:jc w:val="both"/>
      </w:pPr>
      <w:r w:rsidRPr="00D721BB">
        <w:t>(B)</w:t>
      </w:r>
      <w:r w:rsidRPr="00D721BB">
        <w:rPr>
          <w:rFonts w:hAnsi="標楷體"/>
        </w:rPr>
        <w:t>合理，因為簽名加蓋章才有法律效力</w:t>
      </w:r>
    </w:p>
    <w:p w:rsidR="00B42D9E" w:rsidRPr="00D721BB" w:rsidRDefault="00B42D9E" w:rsidP="00B42D9E">
      <w:pPr>
        <w:pStyle w:val="ad"/>
        <w:ind w:leftChars="0" w:left="360"/>
        <w:jc w:val="both"/>
      </w:pPr>
      <w:r w:rsidRPr="00D721BB">
        <w:t>(C)</w:t>
      </w:r>
      <w:r w:rsidRPr="00D721BB">
        <w:rPr>
          <w:rFonts w:hAnsi="標楷體"/>
        </w:rPr>
        <w:t>不合理，蓋章比簽名更具有法律效力</w:t>
      </w:r>
    </w:p>
    <w:p w:rsidR="00B42D9E" w:rsidRPr="00D721BB" w:rsidRDefault="00B42D9E" w:rsidP="00B42D9E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t>(D)</w:t>
      </w:r>
      <w:r w:rsidRPr="00D721BB">
        <w:rPr>
          <w:rFonts w:hAnsi="標楷體"/>
        </w:rPr>
        <w:t>不合理，簽名與蓋章都具有同等效力</w:t>
      </w:r>
      <w:r w:rsidR="00757FF1" w:rsidRPr="00D721BB">
        <w:rPr>
          <w:rFonts w:hAnsi="標楷體"/>
        </w:rPr>
        <w:t>。</w:t>
      </w:r>
    </w:p>
    <w:p w:rsidR="00B42D9E" w:rsidRPr="00D721BB" w:rsidRDefault="00B42D9E" w:rsidP="00B42D9E">
      <w:pPr>
        <w:jc w:val="both"/>
        <w:rPr>
          <w:color w:val="000000" w:themeColor="text1"/>
        </w:rPr>
      </w:pPr>
    </w:p>
    <w:p w:rsidR="00B42D9E" w:rsidRPr="00D721BB" w:rsidRDefault="00B42D9E" w:rsidP="00B42D9E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</w:rPr>
        <w:t>就訂立契約的內容來看，關於這份金錢借貸契約書，是否為有效契約？</w:t>
      </w:r>
    </w:p>
    <w:p w:rsidR="00B42D9E" w:rsidRPr="00D721BB" w:rsidRDefault="00B42D9E" w:rsidP="00B42D9E">
      <w:pPr>
        <w:pStyle w:val="ad"/>
        <w:ind w:leftChars="0" w:left="360"/>
        <w:jc w:val="both"/>
      </w:pPr>
      <w:r w:rsidRPr="00D721BB">
        <w:t>(A)</w:t>
      </w:r>
      <w:r w:rsidRPr="00D721BB">
        <w:rPr>
          <w:rFonts w:hAnsi="標楷體"/>
        </w:rPr>
        <w:t>有效，此借貸契約有見證人認證過</w:t>
      </w:r>
    </w:p>
    <w:p w:rsidR="00B42D9E" w:rsidRPr="00D721BB" w:rsidRDefault="00B42D9E" w:rsidP="00B42D9E">
      <w:pPr>
        <w:pStyle w:val="ad"/>
        <w:ind w:leftChars="0" w:left="360"/>
        <w:jc w:val="both"/>
      </w:pPr>
      <w:r w:rsidRPr="00D721BB">
        <w:t>(B)</w:t>
      </w:r>
      <w:r w:rsidRPr="00D721BB">
        <w:rPr>
          <w:rFonts w:hAnsi="標楷體"/>
        </w:rPr>
        <w:t>有效，雙方已簽訂完整的書面契約</w:t>
      </w:r>
    </w:p>
    <w:p w:rsidR="00B42D9E" w:rsidRPr="00D721BB" w:rsidRDefault="00B42D9E" w:rsidP="00B42D9E">
      <w:pPr>
        <w:pStyle w:val="ad"/>
        <w:ind w:leftChars="0" w:left="360"/>
        <w:jc w:val="both"/>
      </w:pPr>
      <w:r w:rsidRPr="00D721BB">
        <w:t>(C)</w:t>
      </w:r>
      <w:r w:rsidRPr="00D721BB">
        <w:rPr>
          <w:rFonts w:hAnsi="標楷體"/>
        </w:rPr>
        <w:t>無效，此契約違反契約自由的原則</w:t>
      </w:r>
    </w:p>
    <w:p w:rsidR="00B42D9E" w:rsidRPr="00D721BB" w:rsidRDefault="00B42D9E" w:rsidP="00B42D9E">
      <w:pPr>
        <w:pStyle w:val="ad"/>
        <w:ind w:leftChars="0" w:left="360"/>
        <w:jc w:val="both"/>
      </w:pPr>
      <w:r w:rsidRPr="00D721BB">
        <w:t>(D)</w:t>
      </w:r>
      <w:r w:rsidRPr="00D721BB">
        <w:rPr>
          <w:rFonts w:hAnsi="標楷體"/>
        </w:rPr>
        <w:t>無效，因該份借貸契約書未經登記</w:t>
      </w:r>
      <w:r w:rsidR="00757FF1" w:rsidRPr="00D721BB">
        <w:rPr>
          <w:rFonts w:hAnsi="標楷體"/>
        </w:rPr>
        <w:t>。</w:t>
      </w:r>
    </w:p>
    <w:p w:rsidR="00B42D9E" w:rsidRPr="00D721BB" w:rsidRDefault="00B42D9E" w:rsidP="00B42D9E">
      <w:pPr>
        <w:jc w:val="both"/>
        <w:rPr>
          <w:color w:val="000000" w:themeColor="text1"/>
        </w:rPr>
      </w:pPr>
    </w:p>
    <w:p w:rsidR="00B42D9E" w:rsidRPr="00D721BB" w:rsidRDefault="00B42D9E" w:rsidP="00B42D9E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color w:val="000000" w:themeColor="text1"/>
          <w:kern w:val="0"/>
        </w:rPr>
        <w:t>假設此契約完全有效，則甲乙雙方的行為能力，應為下列何者？</w:t>
      </w:r>
    </w:p>
    <w:tbl>
      <w:tblPr>
        <w:tblStyle w:val="af1"/>
        <w:tblW w:w="0" w:type="auto"/>
        <w:tblInd w:w="360" w:type="dxa"/>
        <w:tblLook w:val="04A0" w:firstRow="1" w:lastRow="0" w:firstColumn="1" w:lastColumn="0" w:noHBand="0" w:noVBand="1"/>
      </w:tblPr>
      <w:tblGrid>
        <w:gridCol w:w="741"/>
        <w:gridCol w:w="2570"/>
        <w:gridCol w:w="2570"/>
      </w:tblGrid>
      <w:tr w:rsidR="00B42D9E" w:rsidRPr="00D721BB" w:rsidTr="00C97752">
        <w:tc>
          <w:tcPr>
            <w:tcW w:w="741" w:type="dxa"/>
          </w:tcPr>
          <w:p w:rsidR="00B42D9E" w:rsidRPr="00D721BB" w:rsidRDefault="00C97752" w:rsidP="00D721BB">
            <w:pPr>
              <w:pStyle w:val="ad"/>
              <w:ind w:leftChars="0" w:left="0"/>
              <w:jc w:val="center"/>
              <w:rPr>
                <w:color w:val="000000" w:themeColor="text1"/>
                <w:kern w:val="0"/>
              </w:rPr>
            </w:pPr>
            <w:r>
              <w:rPr>
                <w:color w:val="000000" w:themeColor="text1"/>
                <w:kern w:val="0"/>
              </w:rPr>
              <w:t>選項</w:t>
            </w:r>
          </w:p>
        </w:tc>
        <w:tc>
          <w:tcPr>
            <w:tcW w:w="2570" w:type="dxa"/>
          </w:tcPr>
          <w:p w:rsidR="00B42D9E" w:rsidRPr="00D721BB" w:rsidRDefault="00B42D9E" w:rsidP="00D721BB">
            <w:pPr>
              <w:pStyle w:val="ad"/>
              <w:ind w:leftChars="0" w:left="0"/>
              <w:jc w:val="center"/>
              <w:rPr>
                <w:color w:val="000000" w:themeColor="text1"/>
                <w:kern w:val="0"/>
              </w:rPr>
            </w:pPr>
            <w:r w:rsidRPr="00D721BB">
              <w:rPr>
                <w:rFonts w:hAnsi="標楷體"/>
                <w:color w:val="000000" w:themeColor="text1"/>
                <w:kern w:val="0"/>
              </w:rPr>
              <w:t>王聰明</w:t>
            </w:r>
          </w:p>
        </w:tc>
        <w:tc>
          <w:tcPr>
            <w:tcW w:w="2570" w:type="dxa"/>
          </w:tcPr>
          <w:p w:rsidR="00B42D9E" w:rsidRPr="00D721BB" w:rsidRDefault="00B42D9E" w:rsidP="00D721BB">
            <w:pPr>
              <w:pStyle w:val="ad"/>
              <w:ind w:leftChars="0" w:left="0"/>
              <w:jc w:val="center"/>
              <w:rPr>
                <w:color w:val="000000" w:themeColor="text1"/>
                <w:kern w:val="0"/>
              </w:rPr>
            </w:pPr>
            <w:r w:rsidRPr="00D721BB">
              <w:rPr>
                <w:rFonts w:hAnsi="標楷體"/>
                <w:color w:val="000000" w:themeColor="text1"/>
                <w:kern w:val="0"/>
              </w:rPr>
              <w:t>葉大雄</w:t>
            </w:r>
          </w:p>
        </w:tc>
      </w:tr>
      <w:tr w:rsidR="00B42D9E" w:rsidRPr="00D721BB" w:rsidTr="00C97752">
        <w:tc>
          <w:tcPr>
            <w:tcW w:w="741" w:type="dxa"/>
          </w:tcPr>
          <w:p w:rsidR="00B42D9E" w:rsidRPr="00D721BB" w:rsidRDefault="00B42D9E" w:rsidP="005E41F4">
            <w:pPr>
              <w:pStyle w:val="ad"/>
              <w:ind w:leftChars="0" w:left="0"/>
              <w:jc w:val="center"/>
              <w:rPr>
                <w:color w:val="000000" w:themeColor="text1"/>
                <w:kern w:val="0"/>
              </w:rPr>
            </w:pPr>
            <w:r w:rsidRPr="00D721BB">
              <w:rPr>
                <w:color w:val="000000" w:themeColor="text1"/>
                <w:kern w:val="0"/>
              </w:rPr>
              <w:t>(A)</w:t>
            </w:r>
          </w:p>
        </w:tc>
        <w:tc>
          <w:tcPr>
            <w:tcW w:w="2570" w:type="dxa"/>
          </w:tcPr>
          <w:p w:rsidR="00B42D9E" w:rsidRPr="00D721BB" w:rsidRDefault="00B42D9E" w:rsidP="00D721BB">
            <w:pPr>
              <w:pStyle w:val="ad"/>
              <w:ind w:leftChars="0" w:left="0"/>
              <w:jc w:val="both"/>
              <w:rPr>
                <w:color w:val="000000" w:themeColor="text1"/>
                <w:kern w:val="0"/>
              </w:rPr>
            </w:pPr>
            <w:r w:rsidRPr="00D721BB">
              <w:rPr>
                <w:color w:val="000000" w:themeColor="text1"/>
                <w:kern w:val="0"/>
              </w:rPr>
              <w:t>19</w:t>
            </w:r>
            <w:r w:rsidRPr="00D721BB">
              <w:rPr>
                <w:rFonts w:hAnsi="標楷體"/>
                <w:color w:val="000000" w:themeColor="text1"/>
                <w:kern w:val="0"/>
              </w:rPr>
              <w:t>歲，未受監護宣告</w:t>
            </w:r>
          </w:p>
        </w:tc>
        <w:tc>
          <w:tcPr>
            <w:tcW w:w="2570" w:type="dxa"/>
          </w:tcPr>
          <w:p w:rsidR="00B42D9E" w:rsidRPr="00D721BB" w:rsidRDefault="00B42D9E" w:rsidP="00D721BB">
            <w:pPr>
              <w:pStyle w:val="ad"/>
              <w:ind w:leftChars="0" w:left="0"/>
              <w:jc w:val="both"/>
              <w:rPr>
                <w:color w:val="000000" w:themeColor="text1"/>
                <w:kern w:val="0"/>
              </w:rPr>
            </w:pPr>
            <w:r w:rsidRPr="00D721BB">
              <w:rPr>
                <w:color w:val="000000" w:themeColor="text1"/>
                <w:kern w:val="0"/>
              </w:rPr>
              <w:t>18</w:t>
            </w:r>
            <w:r w:rsidRPr="00D721BB">
              <w:rPr>
                <w:rFonts w:hAnsi="標楷體"/>
                <w:color w:val="000000" w:themeColor="text1"/>
                <w:kern w:val="0"/>
              </w:rPr>
              <w:t>歲，未受監護宣告</w:t>
            </w:r>
          </w:p>
        </w:tc>
      </w:tr>
      <w:tr w:rsidR="00B42D9E" w:rsidRPr="00D721BB" w:rsidTr="00C97752">
        <w:tc>
          <w:tcPr>
            <w:tcW w:w="741" w:type="dxa"/>
          </w:tcPr>
          <w:p w:rsidR="00B42D9E" w:rsidRPr="00D721BB" w:rsidRDefault="00B42D9E" w:rsidP="005E41F4">
            <w:pPr>
              <w:pStyle w:val="ad"/>
              <w:ind w:leftChars="0" w:left="0"/>
              <w:jc w:val="center"/>
              <w:rPr>
                <w:color w:val="000000" w:themeColor="text1"/>
                <w:kern w:val="0"/>
              </w:rPr>
            </w:pPr>
            <w:r w:rsidRPr="00D721BB">
              <w:rPr>
                <w:color w:val="000000" w:themeColor="text1"/>
                <w:kern w:val="0"/>
              </w:rPr>
              <w:t>(B)</w:t>
            </w:r>
          </w:p>
        </w:tc>
        <w:tc>
          <w:tcPr>
            <w:tcW w:w="2570" w:type="dxa"/>
          </w:tcPr>
          <w:p w:rsidR="00B42D9E" w:rsidRPr="00D721BB" w:rsidRDefault="00B42D9E" w:rsidP="00D721BB">
            <w:pPr>
              <w:pStyle w:val="ad"/>
              <w:ind w:leftChars="0" w:left="0"/>
              <w:jc w:val="both"/>
              <w:rPr>
                <w:color w:val="000000" w:themeColor="text1"/>
                <w:kern w:val="0"/>
              </w:rPr>
            </w:pPr>
            <w:r w:rsidRPr="00D721BB">
              <w:rPr>
                <w:color w:val="000000" w:themeColor="text1"/>
                <w:kern w:val="0"/>
              </w:rPr>
              <w:t>20</w:t>
            </w:r>
            <w:r w:rsidRPr="00D721BB">
              <w:rPr>
                <w:rFonts w:hAnsi="標楷體"/>
                <w:color w:val="000000" w:themeColor="text1"/>
                <w:kern w:val="0"/>
              </w:rPr>
              <w:t>歲，未受監護宣告</w:t>
            </w:r>
          </w:p>
        </w:tc>
        <w:tc>
          <w:tcPr>
            <w:tcW w:w="2570" w:type="dxa"/>
          </w:tcPr>
          <w:p w:rsidR="00B42D9E" w:rsidRPr="00D721BB" w:rsidRDefault="00B42D9E" w:rsidP="00D721BB">
            <w:pPr>
              <w:pStyle w:val="ad"/>
              <w:ind w:leftChars="0" w:left="0"/>
              <w:jc w:val="both"/>
              <w:rPr>
                <w:color w:val="000000" w:themeColor="text1"/>
                <w:kern w:val="0"/>
              </w:rPr>
            </w:pPr>
            <w:r w:rsidRPr="00D721BB">
              <w:rPr>
                <w:color w:val="000000" w:themeColor="text1"/>
                <w:kern w:val="0"/>
              </w:rPr>
              <w:t>17</w:t>
            </w:r>
            <w:r w:rsidRPr="00D721BB">
              <w:rPr>
                <w:rFonts w:hAnsi="標楷體"/>
                <w:color w:val="000000" w:themeColor="text1"/>
                <w:kern w:val="0"/>
              </w:rPr>
              <w:t>歲，未受監護宣告</w:t>
            </w:r>
          </w:p>
        </w:tc>
      </w:tr>
      <w:tr w:rsidR="00B42D9E" w:rsidRPr="00D721BB" w:rsidTr="00C97752">
        <w:tc>
          <w:tcPr>
            <w:tcW w:w="741" w:type="dxa"/>
          </w:tcPr>
          <w:p w:rsidR="00B42D9E" w:rsidRPr="00D721BB" w:rsidRDefault="00B42D9E" w:rsidP="005E41F4">
            <w:pPr>
              <w:pStyle w:val="ad"/>
              <w:ind w:leftChars="0" w:left="0"/>
              <w:jc w:val="center"/>
              <w:rPr>
                <w:color w:val="000000" w:themeColor="text1"/>
                <w:kern w:val="0"/>
              </w:rPr>
            </w:pPr>
            <w:r w:rsidRPr="00D721BB">
              <w:rPr>
                <w:color w:val="000000" w:themeColor="text1"/>
                <w:kern w:val="0"/>
              </w:rPr>
              <w:t>(C)</w:t>
            </w:r>
          </w:p>
        </w:tc>
        <w:tc>
          <w:tcPr>
            <w:tcW w:w="2570" w:type="dxa"/>
          </w:tcPr>
          <w:p w:rsidR="00B42D9E" w:rsidRPr="00D721BB" w:rsidRDefault="00B42D9E" w:rsidP="00D721BB">
            <w:pPr>
              <w:pStyle w:val="ad"/>
              <w:ind w:leftChars="0" w:left="0"/>
              <w:jc w:val="both"/>
              <w:rPr>
                <w:color w:val="000000" w:themeColor="text1"/>
                <w:kern w:val="0"/>
              </w:rPr>
            </w:pPr>
            <w:r w:rsidRPr="00D721BB">
              <w:rPr>
                <w:color w:val="000000" w:themeColor="text1"/>
                <w:kern w:val="0"/>
              </w:rPr>
              <w:t>20</w:t>
            </w:r>
            <w:r w:rsidRPr="00D721BB">
              <w:rPr>
                <w:rFonts w:hAnsi="標楷體"/>
                <w:color w:val="000000" w:themeColor="text1"/>
                <w:kern w:val="0"/>
              </w:rPr>
              <w:t>歲，受褫奪公權</w:t>
            </w:r>
          </w:p>
        </w:tc>
        <w:tc>
          <w:tcPr>
            <w:tcW w:w="2570" w:type="dxa"/>
          </w:tcPr>
          <w:p w:rsidR="00B42D9E" w:rsidRPr="00D721BB" w:rsidRDefault="00B42D9E" w:rsidP="00D721BB">
            <w:pPr>
              <w:pStyle w:val="ad"/>
              <w:ind w:leftChars="0" w:left="0"/>
              <w:jc w:val="both"/>
              <w:rPr>
                <w:color w:val="000000" w:themeColor="text1"/>
                <w:kern w:val="0"/>
              </w:rPr>
            </w:pPr>
            <w:r w:rsidRPr="00D721BB">
              <w:rPr>
                <w:color w:val="000000" w:themeColor="text1"/>
                <w:kern w:val="0"/>
              </w:rPr>
              <w:t>18</w:t>
            </w:r>
            <w:r w:rsidRPr="00D721BB">
              <w:rPr>
                <w:rFonts w:hAnsi="標楷體"/>
                <w:color w:val="000000" w:themeColor="text1"/>
                <w:kern w:val="0"/>
              </w:rPr>
              <w:t>歲，受監護宣告</w:t>
            </w:r>
          </w:p>
        </w:tc>
      </w:tr>
      <w:tr w:rsidR="00B42D9E" w:rsidRPr="00D721BB" w:rsidTr="00C97752">
        <w:tc>
          <w:tcPr>
            <w:tcW w:w="741" w:type="dxa"/>
          </w:tcPr>
          <w:p w:rsidR="00B42D9E" w:rsidRPr="00D721BB" w:rsidRDefault="00B42D9E" w:rsidP="005E41F4">
            <w:pPr>
              <w:pStyle w:val="ad"/>
              <w:ind w:leftChars="0" w:left="0"/>
              <w:jc w:val="center"/>
              <w:rPr>
                <w:color w:val="000000" w:themeColor="text1"/>
                <w:kern w:val="0"/>
              </w:rPr>
            </w:pPr>
            <w:r w:rsidRPr="00D721BB">
              <w:rPr>
                <w:color w:val="000000" w:themeColor="text1"/>
                <w:kern w:val="0"/>
              </w:rPr>
              <w:t>(D)</w:t>
            </w:r>
          </w:p>
        </w:tc>
        <w:tc>
          <w:tcPr>
            <w:tcW w:w="2570" w:type="dxa"/>
          </w:tcPr>
          <w:p w:rsidR="00B42D9E" w:rsidRPr="00D721BB" w:rsidRDefault="00B42D9E" w:rsidP="00D721BB">
            <w:pPr>
              <w:pStyle w:val="ad"/>
              <w:ind w:leftChars="0" w:left="0"/>
              <w:jc w:val="both"/>
              <w:rPr>
                <w:color w:val="000000" w:themeColor="text1"/>
                <w:kern w:val="0"/>
              </w:rPr>
            </w:pPr>
            <w:r w:rsidRPr="00D721BB">
              <w:rPr>
                <w:color w:val="000000" w:themeColor="text1"/>
                <w:kern w:val="0"/>
              </w:rPr>
              <w:t>17</w:t>
            </w:r>
            <w:r w:rsidRPr="00D721BB">
              <w:rPr>
                <w:rFonts w:hAnsi="標楷體"/>
                <w:color w:val="000000" w:themeColor="text1"/>
                <w:kern w:val="0"/>
              </w:rPr>
              <w:t>歲，受褫奪公權</w:t>
            </w:r>
          </w:p>
        </w:tc>
        <w:tc>
          <w:tcPr>
            <w:tcW w:w="2570" w:type="dxa"/>
          </w:tcPr>
          <w:p w:rsidR="00B42D9E" w:rsidRPr="00D721BB" w:rsidRDefault="00B42D9E" w:rsidP="00D721BB">
            <w:pPr>
              <w:pStyle w:val="ad"/>
              <w:ind w:leftChars="0" w:left="0"/>
              <w:jc w:val="both"/>
              <w:rPr>
                <w:color w:val="000000" w:themeColor="text1"/>
                <w:kern w:val="0"/>
              </w:rPr>
            </w:pPr>
            <w:r w:rsidRPr="00D721BB">
              <w:rPr>
                <w:color w:val="000000" w:themeColor="text1"/>
                <w:kern w:val="0"/>
              </w:rPr>
              <w:t>20</w:t>
            </w:r>
            <w:r w:rsidRPr="00D721BB">
              <w:rPr>
                <w:rFonts w:hAnsi="標楷體"/>
                <w:color w:val="000000" w:themeColor="text1"/>
                <w:kern w:val="0"/>
              </w:rPr>
              <w:t>歲，未受監護宣告</w:t>
            </w:r>
          </w:p>
        </w:tc>
      </w:tr>
    </w:tbl>
    <w:p w:rsidR="006E2757" w:rsidRPr="00D721BB" w:rsidRDefault="006E2757" w:rsidP="006E2757">
      <w:pPr>
        <w:rPr>
          <w:noProof/>
          <w:color w:val="000000" w:themeColor="text1"/>
        </w:rPr>
      </w:pPr>
      <w:r w:rsidRPr="00D721BB">
        <w:rPr>
          <w:rFonts w:hAnsi="標楷體"/>
          <w:color w:val="000000" w:themeColor="text1"/>
        </w:rPr>
        <w:t>【題組四】閱讀下文，回答第</w:t>
      </w:r>
      <w:r w:rsidR="00F35A1D">
        <w:rPr>
          <w:color w:val="000000" w:themeColor="text1"/>
        </w:rPr>
        <w:t>5</w:t>
      </w:r>
      <w:r w:rsidR="00F35A1D">
        <w:rPr>
          <w:rFonts w:hint="eastAsia"/>
          <w:color w:val="000000" w:themeColor="text1"/>
        </w:rPr>
        <w:t>1</w:t>
      </w:r>
      <w:r w:rsidRPr="00D721BB">
        <w:rPr>
          <w:color w:val="000000" w:themeColor="text1"/>
        </w:rPr>
        <w:t>~</w:t>
      </w:r>
      <w:r w:rsidR="00F35A1D">
        <w:rPr>
          <w:rFonts w:hint="eastAsia"/>
          <w:color w:val="000000" w:themeColor="text1"/>
        </w:rPr>
        <w:t>52</w:t>
      </w:r>
      <w:r w:rsidRPr="00D721BB">
        <w:rPr>
          <w:rFonts w:hAnsi="標楷體"/>
          <w:color w:val="000000" w:themeColor="text1"/>
        </w:rPr>
        <w:t>題</w:t>
      </w:r>
    </w:p>
    <w:p w:rsidR="006E2757" w:rsidRPr="00F35A1D" w:rsidRDefault="000957F5" w:rsidP="006E27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00" w:themeColor="text1"/>
          <w:kern w:val="0"/>
          <w:sz w:val="26"/>
          <w:szCs w:val="26"/>
        </w:rPr>
      </w:pPr>
      <w:r w:rsidRPr="00F35A1D">
        <w:rPr>
          <w:color w:val="000000"/>
          <w:sz w:val="26"/>
          <w:szCs w:val="26"/>
        </w:rPr>
        <w:t>2004</w:t>
      </w:r>
      <w:r w:rsidRPr="00F35A1D">
        <w:rPr>
          <w:rFonts w:hAnsi="標楷體"/>
          <w:color w:val="000000"/>
          <w:sz w:val="26"/>
          <w:szCs w:val="26"/>
        </w:rPr>
        <w:t>年的聖誕節，來自歐美國家的遊客前往這個熱情洋溢的印尼度假，然而在隔天，卻發生了</w:t>
      </w:r>
      <w:r w:rsidRPr="00F35A1D">
        <w:rPr>
          <w:color w:val="000000"/>
          <w:sz w:val="26"/>
          <w:szCs w:val="26"/>
        </w:rPr>
        <w:t>9.2</w:t>
      </w:r>
      <w:r w:rsidRPr="00F35A1D">
        <w:rPr>
          <w:rFonts w:hAnsi="標楷體"/>
          <w:color w:val="000000"/>
          <w:sz w:val="26"/>
          <w:szCs w:val="26"/>
        </w:rPr>
        <w:t>級的超級強烈地震，其強度相當於兩萬三千顆原子彈爆炸的能量，相當驚人。除了地震災情外，所引發的海嘯造成周圍國家的嚴重災情。由於震央位於旅遊熱門景點，再加上聖誕節的旅遊旺季，聚集了大量的本地居民和遊客，因此災情極為慘重。根據統計，這次大地震災情造成了近</w:t>
      </w:r>
      <w:r w:rsidRPr="00F35A1D">
        <w:rPr>
          <w:color w:val="000000"/>
          <w:sz w:val="26"/>
          <w:szCs w:val="26"/>
        </w:rPr>
        <w:t>30</w:t>
      </w:r>
      <w:r w:rsidRPr="00F35A1D">
        <w:rPr>
          <w:rFonts w:hAnsi="標楷體"/>
          <w:color w:val="000000"/>
          <w:sz w:val="26"/>
          <w:szCs w:val="26"/>
        </w:rPr>
        <w:t>萬人的死亡。</w:t>
      </w:r>
    </w:p>
    <w:p w:rsidR="000957F5" w:rsidRPr="00D721BB" w:rsidRDefault="000957F5" w:rsidP="000957F5">
      <w:pPr>
        <w:jc w:val="both"/>
        <w:rPr>
          <w:color w:val="000000" w:themeColor="text1"/>
        </w:rPr>
      </w:pPr>
    </w:p>
    <w:p w:rsidR="000957F5" w:rsidRPr="00D721BB" w:rsidRDefault="000957F5" w:rsidP="000957F5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color w:val="000000"/>
        </w:rPr>
        <w:t>該地震發生時為當地時間</w:t>
      </w:r>
      <w:r w:rsidRPr="00D721BB">
        <w:rPr>
          <w:color w:val="000000"/>
        </w:rPr>
        <w:t>(</w:t>
      </w:r>
      <w:r w:rsidRPr="00D721BB">
        <w:rPr>
          <w:rFonts w:hAnsi="標楷體"/>
          <w:color w:val="000000"/>
        </w:rPr>
        <w:t>東經</w:t>
      </w:r>
      <w:r w:rsidRPr="00D721BB">
        <w:rPr>
          <w:color w:val="000000"/>
        </w:rPr>
        <w:t>105</w:t>
      </w:r>
      <w:r w:rsidRPr="00D721BB">
        <w:rPr>
          <w:rFonts w:hAnsi="標楷體"/>
          <w:color w:val="000000"/>
        </w:rPr>
        <w:t>度</w:t>
      </w:r>
      <w:r w:rsidRPr="00D721BB">
        <w:rPr>
          <w:color w:val="000000"/>
        </w:rPr>
        <w:t>)</w:t>
      </w:r>
      <w:r w:rsidRPr="00D721BB">
        <w:rPr>
          <w:rFonts w:hAnsi="標楷體"/>
          <w:color w:val="000000"/>
        </w:rPr>
        <w:t>上午</w:t>
      </w:r>
      <w:r w:rsidRPr="00D721BB">
        <w:rPr>
          <w:color w:val="000000"/>
        </w:rPr>
        <w:t>7</w:t>
      </w:r>
      <w:r w:rsidRPr="00D721BB">
        <w:rPr>
          <w:rFonts w:hAnsi="標楷體"/>
          <w:color w:val="000000"/>
        </w:rPr>
        <w:t>點</w:t>
      </w:r>
      <w:r w:rsidRPr="00D721BB">
        <w:rPr>
          <w:color w:val="000000"/>
        </w:rPr>
        <w:t>58</w:t>
      </w:r>
      <w:r w:rsidRPr="00D721BB">
        <w:rPr>
          <w:rFonts w:hAnsi="標楷體"/>
          <w:color w:val="000000"/>
        </w:rPr>
        <w:t>分</w:t>
      </w:r>
      <w:r w:rsidRPr="00D721BB">
        <w:rPr>
          <w:color w:val="000000"/>
        </w:rPr>
        <w:t>55</w:t>
      </w:r>
      <w:r w:rsidRPr="00D721BB">
        <w:rPr>
          <w:rFonts w:hAnsi="標楷體"/>
          <w:color w:val="000000"/>
        </w:rPr>
        <w:t>秒，隨即在上午</w:t>
      </w:r>
      <w:r w:rsidRPr="00D721BB">
        <w:rPr>
          <w:color w:val="000000"/>
        </w:rPr>
        <w:t>8</w:t>
      </w:r>
      <w:r w:rsidRPr="00D721BB">
        <w:rPr>
          <w:rFonts w:hAnsi="標楷體"/>
          <w:color w:val="000000"/>
        </w:rPr>
        <w:t>點</w:t>
      </w:r>
      <w:r w:rsidRPr="00D721BB">
        <w:rPr>
          <w:color w:val="000000"/>
        </w:rPr>
        <w:t>10</w:t>
      </w:r>
      <w:r w:rsidRPr="00D721BB">
        <w:rPr>
          <w:rFonts w:hAnsi="標楷體"/>
          <w:color w:val="000000"/>
        </w:rPr>
        <w:t>分左右掀起高度達</w:t>
      </w:r>
      <w:r w:rsidRPr="00D721BB">
        <w:rPr>
          <w:color w:val="000000"/>
        </w:rPr>
        <w:t>30</w:t>
      </w:r>
      <w:r w:rsidRPr="00D721BB">
        <w:rPr>
          <w:rFonts w:hAnsi="標楷體"/>
          <w:color w:val="000000"/>
        </w:rPr>
        <w:t>公尺的巨大海嘯，傷亡慘重。我國若接收到訊息進行即時新聞插播海嘯消息，則播出的時間應該為何？</w:t>
      </w:r>
    </w:p>
    <w:p w:rsidR="000957F5" w:rsidRPr="00D721BB" w:rsidRDefault="000957F5" w:rsidP="000957F5">
      <w:pPr>
        <w:pStyle w:val="ad"/>
        <w:ind w:leftChars="0" w:left="360"/>
        <w:jc w:val="both"/>
        <w:rPr>
          <w:color w:val="000000"/>
        </w:rPr>
      </w:pPr>
      <w:r w:rsidRPr="00D721BB">
        <w:rPr>
          <w:color w:val="000000"/>
        </w:rPr>
        <w:t>(A)</w:t>
      </w:r>
      <w:r w:rsidRPr="00D721BB">
        <w:rPr>
          <w:rFonts w:hAnsi="標楷體"/>
          <w:color w:val="000000"/>
        </w:rPr>
        <w:t>上午</w:t>
      </w:r>
      <w:r w:rsidRPr="00D721BB">
        <w:rPr>
          <w:color w:val="000000"/>
        </w:rPr>
        <w:t>6</w:t>
      </w:r>
      <w:r w:rsidRPr="00D721BB">
        <w:rPr>
          <w:rFonts w:hAnsi="標楷體"/>
          <w:color w:val="000000"/>
        </w:rPr>
        <w:t>點</w:t>
      </w:r>
      <w:r w:rsidRPr="00D721BB">
        <w:rPr>
          <w:color w:val="000000"/>
        </w:rPr>
        <w:t>30</w:t>
      </w:r>
      <w:r w:rsidRPr="00D721BB">
        <w:rPr>
          <w:rFonts w:hAnsi="標楷體"/>
          <w:color w:val="000000"/>
        </w:rPr>
        <w:t xml:space="preserve">分　</w:t>
      </w:r>
      <w:r w:rsidRPr="00D721BB">
        <w:rPr>
          <w:color w:val="000000"/>
        </w:rPr>
        <w:tab/>
      </w:r>
      <w:r w:rsidRPr="00D721BB">
        <w:rPr>
          <w:color w:val="000000"/>
        </w:rPr>
        <w:tab/>
        <w:t>(B)</w:t>
      </w:r>
      <w:r w:rsidRPr="00D721BB">
        <w:rPr>
          <w:rFonts w:hAnsi="標楷體"/>
          <w:color w:val="000000"/>
        </w:rPr>
        <w:t>上午</w:t>
      </w:r>
      <w:r w:rsidRPr="00D721BB">
        <w:rPr>
          <w:color w:val="000000"/>
        </w:rPr>
        <w:t>7</w:t>
      </w:r>
      <w:r w:rsidRPr="00D721BB">
        <w:rPr>
          <w:rFonts w:hAnsi="標楷體"/>
          <w:color w:val="000000"/>
        </w:rPr>
        <w:t>點</w:t>
      </w:r>
      <w:r w:rsidRPr="00D721BB">
        <w:rPr>
          <w:color w:val="000000"/>
        </w:rPr>
        <w:t>30</w:t>
      </w:r>
      <w:r w:rsidRPr="00D721BB">
        <w:rPr>
          <w:rFonts w:hAnsi="標楷體"/>
          <w:color w:val="000000"/>
        </w:rPr>
        <w:t>分</w:t>
      </w:r>
    </w:p>
    <w:p w:rsidR="000957F5" w:rsidRPr="00D721BB" w:rsidRDefault="000957F5" w:rsidP="000957F5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rPr>
          <w:color w:val="000000"/>
        </w:rPr>
        <w:t>(C)</w:t>
      </w:r>
      <w:r w:rsidRPr="00D721BB">
        <w:rPr>
          <w:rFonts w:hAnsi="標楷體"/>
          <w:color w:val="000000"/>
        </w:rPr>
        <w:t>上午</w:t>
      </w:r>
      <w:r w:rsidRPr="00D721BB">
        <w:rPr>
          <w:color w:val="000000"/>
        </w:rPr>
        <w:t>8</w:t>
      </w:r>
      <w:r w:rsidRPr="00D721BB">
        <w:rPr>
          <w:rFonts w:hAnsi="標楷體"/>
          <w:color w:val="000000"/>
        </w:rPr>
        <w:t>點</w:t>
      </w:r>
      <w:r w:rsidRPr="00D721BB">
        <w:rPr>
          <w:color w:val="000000"/>
        </w:rPr>
        <w:t>30</w:t>
      </w:r>
      <w:r w:rsidRPr="00D721BB">
        <w:rPr>
          <w:rFonts w:hAnsi="標楷體"/>
          <w:color w:val="000000"/>
        </w:rPr>
        <w:t xml:space="preserve">分　</w:t>
      </w:r>
      <w:r w:rsidRPr="00D721BB">
        <w:rPr>
          <w:color w:val="000000"/>
        </w:rPr>
        <w:tab/>
      </w:r>
      <w:r w:rsidRPr="00D721BB">
        <w:rPr>
          <w:color w:val="000000"/>
        </w:rPr>
        <w:tab/>
        <w:t>(D)</w:t>
      </w:r>
      <w:r w:rsidRPr="00D721BB">
        <w:rPr>
          <w:rFonts w:hAnsi="標楷體"/>
          <w:color w:val="000000"/>
        </w:rPr>
        <w:t>上午</w:t>
      </w:r>
      <w:r w:rsidRPr="00D721BB">
        <w:rPr>
          <w:color w:val="000000"/>
        </w:rPr>
        <w:t>9</w:t>
      </w:r>
      <w:r w:rsidRPr="00D721BB">
        <w:rPr>
          <w:rFonts w:hAnsi="標楷體"/>
          <w:color w:val="000000"/>
        </w:rPr>
        <w:t>點</w:t>
      </w:r>
      <w:r w:rsidRPr="00D721BB">
        <w:rPr>
          <w:color w:val="000000"/>
        </w:rPr>
        <w:t>30</w:t>
      </w:r>
      <w:r w:rsidRPr="00D721BB">
        <w:rPr>
          <w:rFonts w:hAnsi="標楷體"/>
          <w:color w:val="000000"/>
        </w:rPr>
        <w:t>分。</w:t>
      </w:r>
    </w:p>
    <w:p w:rsidR="000957F5" w:rsidRDefault="000957F5" w:rsidP="000957F5">
      <w:pPr>
        <w:jc w:val="both"/>
        <w:rPr>
          <w:color w:val="000000" w:themeColor="text1"/>
        </w:rPr>
      </w:pPr>
    </w:p>
    <w:p w:rsidR="00F35A1D" w:rsidRPr="00D721BB" w:rsidRDefault="00F35A1D" w:rsidP="000957F5">
      <w:pPr>
        <w:jc w:val="both"/>
        <w:rPr>
          <w:color w:val="000000" w:themeColor="text1"/>
        </w:rPr>
      </w:pPr>
    </w:p>
    <w:p w:rsidR="000957F5" w:rsidRPr="00D721BB" w:rsidRDefault="000957F5" w:rsidP="000957F5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color w:val="000000"/>
        </w:rPr>
        <w:t>該次地震發生的震央位於印尼西部，其餘震可能影響範圍國家如附圖所示。其主要災情影響區域多位於哪一個海域的周邊地區？</w:t>
      </w:r>
    </w:p>
    <w:p w:rsidR="000957F5" w:rsidRPr="00D721BB" w:rsidRDefault="00910920" w:rsidP="000957F5">
      <w:pPr>
        <w:pStyle w:val="ad"/>
        <w:ind w:leftChars="0" w:left="360"/>
        <w:jc w:val="center"/>
        <w:rPr>
          <w:color w:val="000000" w:themeColor="text1"/>
          <w:kern w:val="0"/>
        </w:rPr>
      </w:pPr>
      <w:r>
        <w:rPr>
          <w:noProof/>
          <w:color w:val="000000" w:themeColor="text1"/>
          <w:kern w:val="0"/>
        </w:rPr>
        <w:drawing>
          <wp:inline distT="0" distB="0" distL="0" distR="0">
            <wp:extent cx="3305430" cy="2501900"/>
            <wp:effectExtent l="19050" t="0" r="9270" b="0"/>
            <wp:docPr id="1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3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F5" w:rsidRPr="00D721BB" w:rsidRDefault="000957F5" w:rsidP="000957F5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rPr>
          <w:color w:val="000000"/>
        </w:rPr>
        <w:t>(A)</w:t>
      </w:r>
      <w:r w:rsidRPr="00D721BB">
        <w:rPr>
          <w:rFonts w:hAnsi="標楷體"/>
          <w:color w:val="000000"/>
        </w:rPr>
        <w:t xml:space="preserve">印度洋　</w:t>
      </w:r>
      <w:r w:rsidRPr="00D721BB">
        <w:rPr>
          <w:color w:val="000000"/>
        </w:rPr>
        <w:t>(B)</w:t>
      </w:r>
      <w:r w:rsidRPr="00D721BB">
        <w:rPr>
          <w:rFonts w:hAnsi="標楷體"/>
          <w:color w:val="000000"/>
        </w:rPr>
        <w:t xml:space="preserve">太平洋　</w:t>
      </w:r>
      <w:r w:rsidRPr="00D721BB">
        <w:rPr>
          <w:color w:val="000000"/>
        </w:rPr>
        <w:t>(C)</w:t>
      </w:r>
      <w:r w:rsidRPr="00D721BB">
        <w:rPr>
          <w:rFonts w:hAnsi="標楷體"/>
          <w:color w:val="000000"/>
        </w:rPr>
        <w:t xml:space="preserve">大西洋　</w:t>
      </w:r>
      <w:r w:rsidRPr="00D721BB">
        <w:rPr>
          <w:color w:val="000000"/>
        </w:rPr>
        <w:t>(D)</w:t>
      </w:r>
      <w:r w:rsidRPr="00D721BB">
        <w:rPr>
          <w:rFonts w:hAnsi="標楷體"/>
          <w:color w:val="000000"/>
        </w:rPr>
        <w:t>地中海。</w:t>
      </w:r>
    </w:p>
    <w:p w:rsidR="000957F5" w:rsidRDefault="000957F5" w:rsidP="000957F5">
      <w:pPr>
        <w:jc w:val="both"/>
        <w:rPr>
          <w:color w:val="000000" w:themeColor="text1"/>
        </w:rPr>
      </w:pPr>
    </w:p>
    <w:p w:rsidR="00F35A1D" w:rsidRPr="00D721BB" w:rsidRDefault="00F35A1D" w:rsidP="000957F5">
      <w:pPr>
        <w:jc w:val="both"/>
        <w:rPr>
          <w:color w:val="000000" w:themeColor="text1"/>
        </w:rPr>
      </w:pPr>
    </w:p>
    <w:p w:rsidR="000957F5" w:rsidRPr="00D721BB" w:rsidRDefault="000957F5" w:rsidP="000957F5">
      <w:pPr>
        <w:rPr>
          <w:noProof/>
          <w:color w:val="000000" w:themeColor="text1"/>
        </w:rPr>
      </w:pPr>
      <w:r w:rsidRPr="00D721BB">
        <w:rPr>
          <w:rFonts w:hAnsi="標楷體"/>
          <w:color w:val="000000" w:themeColor="text1"/>
        </w:rPr>
        <w:t>【題組五】閱讀下文，回答第</w:t>
      </w:r>
      <w:r w:rsidR="00F35A1D">
        <w:rPr>
          <w:color w:val="000000" w:themeColor="text1"/>
        </w:rPr>
        <w:t>5</w:t>
      </w:r>
      <w:r w:rsidR="00F35A1D">
        <w:rPr>
          <w:rFonts w:hint="eastAsia"/>
          <w:color w:val="000000" w:themeColor="text1"/>
        </w:rPr>
        <w:t>3</w:t>
      </w:r>
      <w:r w:rsidRPr="00D721BB">
        <w:rPr>
          <w:color w:val="000000" w:themeColor="text1"/>
        </w:rPr>
        <w:t>~</w:t>
      </w:r>
      <w:r w:rsidR="00F35A1D">
        <w:rPr>
          <w:rFonts w:hint="eastAsia"/>
          <w:color w:val="000000" w:themeColor="text1"/>
        </w:rPr>
        <w:t>54</w:t>
      </w:r>
      <w:r w:rsidRPr="00D721BB">
        <w:rPr>
          <w:rFonts w:hAnsi="標楷體"/>
          <w:color w:val="000000" w:themeColor="text1"/>
        </w:rPr>
        <w:t>題</w:t>
      </w:r>
    </w:p>
    <w:p w:rsidR="000957F5" w:rsidRPr="00F35A1D" w:rsidRDefault="000957F5" w:rsidP="000957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00" w:themeColor="text1"/>
          <w:kern w:val="0"/>
          <w:sz w:val="26"/>
          <w:szCs w:val="26"/>
        </w:rPr>
      </w:pPr>
      <w:r w:rsidRPr="00F35A1D">
        <w:rPr>
          <w:rFonts w:hAnsi="標楷體"/>
          <w:color w:val="000000"/>
          <w:sz w:val="26"/>
          <w:szCs w:val="26"/>
        </w:rPr>
        <w:t>相較於太平洋及大西洋的寬廣，印度洋由於大多位於熱帶海域，一向以人間天堂著稱，不論是散布於海洋中像珍珠一般散落的島群、亦或是提供心靈昇華修行的印度半島，都是民眾深度旅遊的最愛。</w:t>
      </w:r>
    </w:p>
    <w:p w:rsidR="000957F5" w:rsidRPr="00D721BB" w:rsidRDefault="000957F5" w:rsidP="000957F5">
      <w:pPr>
        <w:jc w:val="both"/>
        <w:rPr>
          <w:color w:val="000000" w:themeColor="text1"/>
        </w:rPr>
      </w:pPr>
    </w:p>
    <w:p w:rsidR="000957F5" w:rsidRPr="00D721BB" w:rsidRDefault="000957F5" w:rsidP="000957F5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color w:val="000000"/>
        </w:rPr>
        <w:t>某國為印度洋上著名的海島國家，因為好萊塢電影曾到此地取景而讓他聲名大噪。該國眾多島嶼灑落在印度洋上，當地人稱之為花環。依上述地理位置判斷，該國最可能為何種類型的島群？</w:t>
      </w:r>
    </w:p>
    <w:p w:rsidR="000957F5" w:rsidRPr="00D721BB" w:rsidRDefault="000957F5" w:rsidP="000957F5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rPr>
          <w:color w:val="000000"/>
        </w:rPr>
        <w:t>(A)</w:t>
      </w:r>
      <w:r w:rsidRPr="00D721BB">
        <w:rPr>
          <w:rFonts w:hAnsi="標楷體"/>
          <w:color w:val="000000"/>
        </w:rPr>
        <w:t xml:space="preserve">火山島　</w:t>
      </w:r>
      <w:r w:rsidRPr="00D721BB">
        <w:rPr>
          <w:color w:val="000000"/>
        </w:rPr>
        <w:t>(B)</w:t>
      </w:r>
      <w:r w:rsidRPr="00D721BB">
        <w:rPr>
          <w:rFonts w:hAnsi="標楷體"/>
          <w:color w:val="000000"/>
        </w:rPr>
        <w:t xml:space="preserve">珊瑚礁島　</w:t>
      </w:r>
      <w:r w:rsidRPr="00D721BB">
        <w:rPr>
          <w:color w:val="000000"/>
        </w:rPr>
        <w:t>(C)</w:t>
      </w:r>
      <w:r w:rsidRPr="00D721BB">
        <w:rPr>
          <w:rFonts w:hAnsi="標楷體"/>
          <w:color w:val="000000"/>
        </w:rPr>
        <w:t xml:space="preserve">大陸島　</w:t>
      </w:r>
      <w:r w:rsidRPr="00D721BB">
        <w:rPr>
          <w:color w:val="000000"/>
        </w:rPr>
        <w:t>(D)</w:t>
      </w:r>
      <w:r w:rsidRPr="00D721BB">
        <w:rPr>
          <w:rFonts w:hAnsi="標楷體"/>
          <w:color w:val="000000"/>
        </w:rPr>
        <w:t>沙洲島。</w:t>
      </w:r>
    </w:p>
    <w:p w:rsidR="000957F5" w:rsidRDefault="000957F5" w:rsidP="000957F5">
      <w:pPr>
        <w:jc w:val="both"/>
        <w:rPr>
          <w:color w:val="000000" w:themeColor="text1"/>
        </w:rPr>
      </w:pPr>
    </w:p>
    <w:p w:rsidR="00F35A1D" w:rsidRPr="00D721BB" w:rsidRDefault="00F35A1D" w:rsidP="000957F5">
      <w:pPr>
        <w:jc w:val="both"/>
        <w:rPr>
          <w:color w:val="000000" w:themeColor="text1"/>
        </w:rPr>
      </w:pPr>
    </w:p>
    <w:p w:rsidR="000957F5" w:rsidRPr="00D721BB" w:rsidRDefault="000957F5" w:rsidP="000957F5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color w:val="000000"/>
        </w:rPr>
        <w:t>被譽為天堂的斯里蘭卡有著綿延不斷的棕櫚樹、一望無盡的白色沙灘，再加上綠油油的農作物，鑲嵌出一幅美麗圖畫，令人難忘。當地丘陵由於自然條件的影響，以種植何種作物行銷各地而聞名？</w:t>
      </w:r>
    </w:p>
    <w:p w:rsidR="000957F5" w:rsidRPr="00D721BB" w:rsidRDefault="000957F5" w:rsidP="000957F5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rPr>
          <w:color w:val="000000"/>
        </w:rPr>
        <w:t>(A)</w:t>
      </w:r>
      <w:r w:rsidRPr="00D721BB">
        <w:rPr>
          <w:rFonts w:hAnsi="標楷體"/>
          <w:color w:val="000000"/>
        </w:rPr>
        <w:t>咖啡</w:t>
      </w:r>
      <w:r w:rsidRPr="00D721BB">
        <w:rPr>
          <w:color w:val="000000"/>
        </w:rPr>
        <w:tab/>
      </w:r>
      <w:r w:rsidRPr="00D721BB">
        <w:rPr>
          <w:color w:val="000000"/>
        </w:rPr>
        <w:tab/>
        <w:t>(B)</w:t>
      </w:r>
      <w:r w:rsidRPr="00D721BB">
        <w:rPr>
          <w:rFonts w:hAnsi="標楷體"/>
          <w:color w:val="000000"/>
        </w:rPr>
        <w:t>橡膠</w:t>
      </w:r>
      <w:r w:rsidRPr="00D721BB">
        <w:rPr>
          <w:color w:val="000000"/>
        </w:rPr>
        <w:tab/>
      </w:r>
      <w:r w:rsidRPr="00D721BB">
        <w:rPr>
          <w:color w:val="000000"/>
        </w:rPr>
        <w:tab/>
        <w:t>(C)</w:t>
      </w:r>
      <w:r w:rsidRPr="00D721BB">
        <w:rPr>
          <w:rFonts w:hAnsi="標楷體"/>
          <w:color w:val="000000"/>
        </w:rPr>
        <w:t>水稻</w:t>
      </w:r>
      <w:r w:rsidRPr="00D721BB">
        <w:rPr>
          <w:color w:val="000000"/>
        </w:rPr>
        <w:tab/>
      </w:r>
      <w:r w:rsidRPr="00D721BB">
        <w:rPr>
          <w:color w:val="000000"/>
        </w:rPr>
        <w:tab/>
        <w:t>(D)</w:t>
      </w:r>
      <w:r w:rsidRPr="00D721BB">
        <w:rPr>
          <w:rFonts w:hAnsi="標楷體"/>
          <w:color w:val="000000"/>
        </w:rPr>
        <w:t>茶葉。</w:t>
      </w:r>
    </w:p>
    <w:p w:rsidR="000957F5" w:rsidRDefault="000957F5" w:rsidP="000957F5">
      <w:pPr>
        <w:jc w:val="both"/>
        <w:rPr>
          <w:color w:val="000000" w:themeColor="text1"/>
        </w:rPr>
      </w:pPr>
    </w:p>
    <w:p w:rsidR="00F35A1D" w:rsidRDefault="008665F5" w:rsidP="000957F5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65405</wp:posOffset>
                </wp:positionV>
                <wp:extent cx="1822450" cy="381000"/>
                <wp:effectExtent l="0" t="0" r="6350" b="0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1F4" w:rsidRPr="00B87F79" w:rsidRDefault="005E41F4" w:rsidP="00960F0D">
                            <w:pPr>
                              <w:snapToGrid w:val="0"/>
                              <w:rPr>
                                <w:rFonts w:ascii="標楷體" w:hAnsi="標楷體"/>
                                <w:b/>
                                <w:sz w:val="36"/>
                                <w:szCs w:val="32"/>
                              </w:rPr>
                            </w:pPr>
                            <w:r w:rsidRPr="00B87F79">
                              <w:rPr>
                                <w:rFonts w:ascii="標楷體" w:hAnsi="標楷體" w:hint="eastAsia"/>
                                <w:b/>
                                <w:sz w:val="36"/>
                                <w:szCs w:val="32"/>
                              </w:rPr>
                              <w:t>請翻頁繼續作答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82.1pt;margin-top:5.15pt;width:143.5pt;height:30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" strokeweight="1.25pt">
                <v:textbox>
                  <w:txbxContent>
                    <w:p w:rsidR="005E41F4" w:rsidRPr="00B87F79" w:rsidRDefault="005E41F4" w:rsidP="00960F0D">
                      <w:pPr>
                        <w:snapToGrid w:val="0"/>
                        <w:rPr>
                          <w:rFonts w:ascii="標楷體" w:hAnsi="標楷體"/>
                          <w:b/>
                          <w:sz w:val="36"/>
                          <w:szCs w:val="32"/>
                        </w:rPr>
                      </w:pPr>
                      <w:r w:rsidRPr="00B87F79">
                        <w:rPr>
                          <w:rFonts w:ascii="標楷體" w:hAnsi="標楷體" w:hint="eastAsia"/>
                          <w:b/>
                          <w:sz w:val="36"/>
                          <w:szCs w:val="32"/>
                        </w:rPr>
                        <w:t>請翻頁繼續作答</w:t>
                      </w:r>
                    </w:p>
                  </w:txbxContent>
                </v:textbox>
              </v:shape>
            </w:pict>
          </mc:Fallback>
        </mc:AlternateContent>
      </w:r>
    </w:p>
    <w:p w:rsidR="00F35A1D" w:rsidRDefault="00F35A1D" w:rsidP="000957F5">
      <w:pPr>
        <w:jc w:val="both"/>
        <w:rPr>
          <w:color w:val="000000" w:themeColor="text1"/>
        </w:rPr>
      </w:pPr>
    </w:p>
    <w:p w:rsidR="00F35A1D" w:rsidRPr="00D721BB" w:rsidRDefault="00F35A1D" w:rsidP="000957F5">
      <w:pPr>
        <w:jc w:val="both"/>
        <w:rPr>
          <w:color w:val="000000" w:themeColor="text1"/>
        </w:rPr>
      </w:pPr>
    </w:p>
    <w:p w:rsidR="00D721BB" w:rsidRPr="00D721BB" w:rsidRDefault="00D721BB" w:rsidP="00D721BB">
      <w:pPr>
        <w:rPr>
          <w:noProof/>
          <w:color w:val="000000" w:themeColor="text1"/>
        </w:rPr>
      </w:pPr>
      <w:r w:rsidRPr="00D721BB">
        <w:rPr>
          <w:rFonts w:hAnsi="標楷體"/>
          <w:color w:val="000000" w:themeColor="text1"/>
        </w:rPr>
        <w:lastRenderedPageBreak/>
        <w:t>【題組六】閱讀下文，回答第</w:t>
      </w:r>
      <w:r w:rsidR="00F35A1D">
        <w:rPr>
          <w:rFonts w:hint="eastAsia"/>
          <w:color w:val="000000" w:themeColor="text1"/>
        </w:rPr>
        <w:t>55</w:t>
      </w:r>
      <w:r w:rsidRPr="00D721BB">
        <w:rPr>
          <w:color w:val="000000" w:themeColor="text1"/>
        </w:rPr>
        <w:t>~</w:t>
      </w:r>
      <w:r w:rsidR="00F35A1D">
        <w:rPr>
          <w:rFonts w:hint="eastAsia"/>
          <w:color w:val="000000" w:themeColor="text1"/>
        </w:rPr>
        <w:t>56</w:t>
      </w:r>
      <w:r w:rsidRPr="00D721BB">
        <w:rPr>
          <w:rFonts w:hAnsi="標楷體"/>
          <w:color w:val="000000" w:themeColor="text1"/>
        </w:rPr>
        <w:t>題</w:t>
      </w:r>
    </w:p>
    <w:p w:rsidR="00D721BB" w:rsidRPr="00F35A1D" w:rsidRDefault="00D721BB" w:rsidP="00D721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00" w:themeColor="text1"/>
          <w:kern w:val="0"/>
          <w:sz w:val="26"/>
          <w:szCs w:val="26"/>
        </w:rPr>
      </w:pPr>
      <w:r w:rsidRPr="00F35A1D">
        <w:rPr>
          <w:rFonts w:hAnsi="標楷體"/>
          <w:sz w:val="26"/>
          <w:szCs w:val="26"/>
          <w:u w:val="single"/>
        </w:rPr>
        <w:t>佩琪</w:t>
      </w:r>
      <w:r w:rsidRPr="00F35A1D">
        <w:rPr>
          <w:rFonts w:hAnsi="標楷體"/>
          <w:sz w:val="26"/>
          <w:szCs w:val="26"/>
        </w:rPr>
        <w:t>在寒假期間跟著家人去</w:t>
      </w:r>
      <w:r w:rsidRPr="00F35A1D">
        <w:rPr>
          <w:rFonts w:hAnsi="標楷體"/>
          <w:sz w:val="26"/>
          <w:szCs w:val="26"/>
          <w:u w:val="single"/>
        </w:rPr>
        <w:t>山東青島</w:t>
      </w:r>
      <w:r w:rsidRPr="00F35A1D">
        <w:rPr>
          <w:rFonts w:hAnsi="標楷體"/>
          <w:sz w:val="26"/>
          <w:szCs w:val="26"/>
        </w:rPr>
        <w:t>過年探親，她在市區觀光的時候，發現「沂水路」這段三百多公尺的街道上有許多</w:t>
      </w:r>
      <w:r w:rsidRPr="00F35A1D">
        <w:rPr>
          <w:rFonts w:hAnsi="標楷體"/>
          <w:sz w:val="26"/>
          <w:szCs w:val="26"/>
          <w:u w:val="single"/>
        </w:rPr>
        <w:t>德</w:t>
      </w:r>
      <w:r w:rsidRPr="00F35A1D">
        <w:rPr>
          <w:rFonts w:hAnsi="標楷體"/>
          <w:sz w:val="26"/>
          <w:szCs w:val="26"/>
        </w:rPr>
        <w:t>式風格的建築，又得知這條街原本叫做「迪德里希斯街」，後曾改為「赤羽町」，有被</w:t>
      </w:r>
      <w:r w:rsidRPr="00F35A1D">
        <w:rPr>
          <w:rFonts w:hAnsi="標楷體"/>
          <w:sz w:val="26"/>
          <w:szCs w:val="26"/>
          <w:u w:val="single"/>
        </w:rPr>
        <w:t>德</w:t>
      </w:r>
      <w:r w:rsidRPr="00F35A1D">
        <w:rPr>
          <w:rFonts w:hAnsi="標楷體"/>
          <w:sz w:val="26"/>
          <w:szCs w:val="26"/>
        </w:rPr>
        <w:t>國、</w:t>
      </w:r>
      <w:r w:rsidRPr="00F35A1D">
        <w:rPr>
          <w:rFonts w:hAnsi="標楷體"/>
          <w:sz w:val="26"/>
          <w:szCs w:val="26"/>
          <w:u w:val="single"/>
        </w:rPr>
        <w:t>日本</w:t>
      </w:r>
      <w:r w:rsidRPr="00F35A1D">
        <w:rPr>
          <w:rFonts w:hAnsi="標楷體"/>
          <w:sz w:val="26"/>
          <w:szCs w:val="26"/>
        </w:rPr>
        <w:t>統治過的紀錄。</w:t>
      </w:r>
    </w:p>
    <w:p w:rsidR="006E2757" w:rsidRPr="00D721BB" w:rsidRDefault="006E2757" w:rsidP="00A534F6">
      <w:pPr>
        <w:autoSpaceDE w:val="0"/>
        <w:autoSpaceDN w:val="0"/>
        <w:adjustRightInd w:val="0"/>
        <w:rPr>
          <w:color w:val="000000" w:themeColor="text1"/>
          <w:kern w:val="0"/>
        </w:rPr>
      </w:pPr>
    </w:p>
    <w:p w:rsidR="00D721BB" w:rsidRPr="00D721BB" w:rsidRDefault="00D721BB" w:rsidP="00D721BB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  <w:u w:val="single"/>
        </w:rPr>
        <w:t>青島</w:t>
      </w:r>
      <w:r w:rsidRPr="00D721BB">
        <w:rPr>
          <w:rFonts w:hAnsi="標楷體"/>
        </w:rPr>
        <w:t>曾被</w:t>
      </w:r>
      <w:r w:rsidRPr="00D721BB">
        <w:rPr>
          <w:rFonts w:hAnsi="標楷體"/>
          <w:u w:val="single"/>
        </w:rPr>
        <w:t>德</w:t>
      </w:r>
      <w:r w:rsidRPr="00D721BB">
        <w:rPr>
          <w:rFonts w:hAnsi="標楷體"/>
        </w:rPr>
        <w:t>國、</w:t>
      </w:r>
      <w:r w:rsidRPr="00D721BB">
        <w:rPr>
          <w:rFonts w:hAnsi="標楷體"/>
          <w:u w:val="single"/>
        </w:rPr>
        <w:t>日本</w:t>
      </w:r>
      <w:r w:rsidRPr="00D721BB">
        <w:rPr>
          <w:rFonts w:hAnsi="標楷體"/>
        </w:rPr>
        <w:t>統治是與下列哪一歷史發展有關？</w:t>
      </w:r>
      <w:r w:rsidRPr="00D721BB">
        <w:t xml:space="preserve">  (A)</w:t>
      </w:r>
      <w:r w:rsidRPr="00D721BB">
        <w:rPr>
          <w:rFonts w:hAnsi="標楷體"/>
        </w:rPr>
        <w:t>八國聯軍時，</w:t>
      </w:r>
      <w:r w:rsidRPr="00D721BB">
        <w:rPr>
          <w:rFonts w:hAnsi="標楷體"/>
          <w:u w:val="single"/>
        </w:rPr>
        <w:t>德</w:t>
      </w:r>
      <w:r w:rsidRPr="00D721BB">
        <w:rPr>
          <w:rFonts w:hAnsi="標楷體"/>
        </w:rPr>
        <w:t>國佔領山東；</w:t>
      </w:r>
      <w:r w:rsidRPr="00D721BB">
        <w:rPr>
          <w:rFonts w:hAnsi="標楷體"/>
          <w:u w:val="single"/>
        </w:rPr>
        <w:t>日俄</w:t>
      </w:r>
      <w:r w:rsidRPr="00D721BB">
        <w:rPr>
          <w:rFonts w:hAnsi="標楷體"/>
        </w:rPr>
        <w:t>戰爭時被</w:t>
      </w:r>
      <w:r w:rsidRPr="00D721BB">
        <w:rPr>
          <w:rFonts w:hAnsi="標楷體"/>
          <w:u w:val="single"/>
        </w:rPr>
        <w:t>日本</w:t>
      </w:r>
      <w:r w:rsidRPr="00D721BB">
        <w:rPr>
          <w:rFonts w:hAnsi="標楷體"/>
        </w:rPr>
        <w:t>入侵</w:t>
      </w:r>
      <w:r w:rsidRPr="00D721BB">
        <w:t xml:space="preserve"> (B)</w:t>
      </w:r>
      <w:r w:rsidRPr="00D721BB">
        <w:rPr>
          <w:rFonts w:hAnsi="標楷體"/>
        </w:rPr>
        <w:t>甲午戰爭後，</w:t>
      </w:r>
      <w:r w:rsidRPr="00D721BB">
        <w:rPr>
          <w:rFonts w:hAnsi="標楷體"/>
          <w:u w:val="single"/>
        </w:rPr>
        <w:t>德</w:t>
      </w:r>
      <w:r w:rsidRPr="00D721BB">
        <w:rPr>
          <w:rFonts w:hAnsi="標楷體"/>
        </w:rPr>
        <w:t>國取得山東權益；第一次世界大戰爆發後，</w:t>
      </w:r>
      <w:r w:rsidRPr="00D721BB">
        <w:rPr>
          <w:rFonts w:hAnsi="標楷體"/>
          <w:u w:val="single"/>
        </w:rPr>
        <w:t>日本</w:t>
      </w:r>
      <w:r w:rsidRPr="00D721BB">
        <w:rPr>
          <w:rFonts w:hAnsi="標楷體"/>
        </w:rPr>
        <w:t>派兵奪取</w:t>
      </w:r>
      <w:r w:rsidRPr="00D721BB">
        <w:t xml:space="preserve"> (C)</w:t>
      </w:r>
      <w:r w:rsidRPr="00D721BB">
        <w:rPr>
          <w:rFonts w:hAnsi="標楷體"/>
        </w:rPr>
        <w:t>英法聯軍時，</w:t>
      </w:r>
      <w:r w:rsidRPr="00D721BB">
        <w:rPr>
          <w:rFonts w:hAnsi="標楷體"/>
          <w:u w:val="single"/>
        </w:rPr>
        <w:t>德</w:t>
      </w:r>
      <w:r w:rsidRPr="00D721BB">
        <w:rPr>
          <w:rFonts w:hAnsi="標楷體"/>
        </w:rPr>
        <w:t>國趁機佔領山東；辛亥革命時被</w:t>
      </w:r>
      <w:r w:rsidRPr="00D721BB">
        <w:rPr>
          <w:rFonts w:hAnsi="標楷體"/>
          <w:u w:val="single"/>
        </w:rPr>
        <w:t>日本</w:t>
      </w:r>
      <w:r w:rsidRPr="00D721BB">
        <w:rPr>
          <w:rFonts w:hAnsi="標楷體"/>
        </w:rPr>
        <w:t>入侵</w:t>
      </w:r>
      <w:r w:rsidRPr="00D721BB">
        <w:t xml:space="preserve"> (D)</w:t>
      </w:r>
      <w:r w:rsidRPr="00D721BB">
        <w:rPr>
          <w:rFonts w:hAnsi="標楷體"/>
        </w:rPr>
        <w:t>甲午戰爭時，</w:t>
      </w:r>
      <w:r w:rsidRPr="00D721BB">
        <w:rPr>
          <w:rFonts w:hAnsi="標楷體"/>
          <w:u w:val="single"/>
        </w:rPr>
        <w:t>德</w:t>
      </w:r>
      <w:r w:rsidRPr="00D721BB">
        <w:rPr>
          <w:rFonts w:hAnsi="標楷體"/>
        </w:rPr>
        <w:t>國取得山東權益；軍閥割據時</w:t>
      </w:r>
      <w:r w:rsidRPr="00D721BB">
        <w:rPr>
          <w:rFonts w:hAnsi="標楷體"/>
          <w:u w:val="single"/>
        </w:rPr>
        <w:t>日本</w:t>
      </w:r>
      <w:r w:rsidRPr="00D721BB">
        <w:rPr>
          <w:rFonts w:hAnsi="標楷體"/>
        </w:rPr>
        <w:t>趁機奪取。</w:t>
      </w:r>
    </w:p>
    <w:p w:rsidR="00010A33" w:rsidRDefault="00010A33" w:rsidP="00A534F6">
      <w:pPr>
        <w:autoSpaceDE w:val="0"/>
        <w:autoSpaceDN w:val="0"/>
        <w:adjustRightInd w:val="0"/>
        <w:rPr>
          <w:color w:val="000000" w:themeColor="text1"/>
          <w:kern w:val="0"/>
        </w:rPr>
      </w:pPr>
    </w:p>
    <w:p w:rsidR="00F35A1D" w:rsidRPr="00D721BB" w:rsidRDefault="00F35A1D" w:rsidP="00A534F6">
      <w:pPr>
        <w:autoSpaceDE w:val="0"/>
        <w:autoSpaceDN w:val="0"/>
        <w:adjustRightInd w:val="0"/>
        <w:rPr>
          <w:color w:val="000000" w:themeColor="text1"/>
          <w:kern w:val="0"/>
        </w:rPr>
      </w:pPr>
    </w:p>
    <w:p w:rsidR="00F35A1D" w:rsidRPr="00F35A1D" w:rsidRDefault="00D721BB" w:rsidP="00D721BB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</w:rPr>
        <w:t>民國初年，北京政府曾派員參加國際會議，提出收回</w:t>
      </w:r>
      <w:r w:rsidRPr="00D721BB">
        <w:rPr>
          <w:rFonts w:hAnsi="標楷體"/>
          <w:u w:val="single"/>
        </w:rPr>
        <w:t>山東</w:t>
      </w:r>
      <w:r w:rsidRPr="00D721BB">
        <w:rPr>
          <w:rFonts w:hAnsi="標楷體"/>
        </w:rPr>
        <w:t>權益等主張，但會議中列強卻將</w:t>
      </w:r>
      <w:r w:rsidRPr="00D721BB">
        <w:rPr>
          <w:rFonts w:hAnsi="標楷體"/>
          <w:u w:val="single"/>
        </w:rPr>
        <w:t>山東</w:t>
      </w:r>
      <w:r w:rsidRPr="00D721BB">
        <w:rPr>
          <w:rFonts w:hAnsi="標楷體"/>
        </w:rPr>
        <w:t>權益轉交</w:t>
      </w:r>
      <w:r w:rsidRPr="00D721BB">
        <w:rPr>
          <w:rFonts w:hAnsi="標楷體"/>
          <w:u w:val="single"/>
        </w:rPr>
        <w:t>日本</w:t>
      </w:r>
      <w:r w:rsidRPr="00D721BB">
        <w:rPr>
          <w:rFonts w:hAnsi="標楷體"/>
        </w:rPr>
        <w:t>，引起中國青年學生的不滿。請問：下列哪項敘述會與這場由學生發起救亡圖存的愛國運動有關？</w:t>
      </w:r>
    </w:p>
    <w:p w:rsidR="00F35A1D" w:rsidRDefault="00D721BB" w:rsidP="00F35A1D">
      <w:pPr>
        <w:ind w:firstLine="360"/>
        <w:jc w:val="both"/>
      </w:pPr>
      <w:r w:rsidRPr="00D721BB">
        <w:t>(A)</w:t>
      </w:r>
      <w:r w:rsidRPr="00F35A1D">
        <w:rPr>
          <w:rFonts w:hAnsi="標楷體"/>
        </w:rPr>
        <w:t>主張「外爭主權，內除國賊」</w:t>
      </w:r>
    </w:p>
    <w:p w:rsidR="00F35A1D" w:rsidRDefault="00D721BB" w:rsidP="00F35A1D">
      <w:pPr>
        <w:ind w:firstLine="360"/>
        <w:jc w:val="both"/>
      </w:pPr>
      <w:r w:rsidRPr="00D721BB">
        <w:t>(B)</w:t>
      </w:r>
      <w:r w:rsidRPr="00F35A1D">
        <w:rPr>
          <w:rFonts w:hAnsi="標楷體"/>
        </w:rPr>
        <w:t>學生們支持以制度為主的革新政策</w:t>
      </w:r>
    </w:p>
    <w:p w:rsidR="00F35A1D" w:rsidRDefault="00D721BB" w:rsidP="00F35A1D">
      <w:pPr>
        <w:ind w:firstLine="360"/>
        <w:jc w:val="both"/>
      </w:pPr>
      <w:r w:rsidRPr="00D721BB">
        <w:t>(C)</w:t>
      </w:r>
      <w:r w:rsidRPr="00F35A1D">
        <w:rPr>
          <w:rFonts w:hAnsi="標楷體"/>
        </w:rPr>
        <w:t>鼓勵社會大眾使用日貨</w:t>
      </w:r>
    </w:p>
    <w:p w:rsidR="00D721BB" w:rsidRPr="00F35A1D" w:rsidRDefault="00D721BB" w:rsidP="00F35A1D">
      <w:pPr>
        <w:ind w:firstLine="360"/>
        <w:jc w:val="both"/>
        <w:rPr>
          <w:color w:val="000000" w:themeColor="text1"/>
          <w:kern w:val="0"/>
        </w:rPr>
      </w:pPr>
      <w:r w:rsidRPr="00D721BB">
        <w:t>(D)</w:t>
      </w:r>
      <w:r w:rsidRPr="00F35A1D">
        <w:rPr>
          <w:rFonts w:hAnsi="標楷體"/>
        </w:rPr>
        <w:t>四處打殺外國公使館人員。</w:t>
      </w:r>
    </w:p>
    <w:p w:rsidR="00010A33" w:rsidRDefault="00010A33" w:rsidP="00A534F6">
      <w:pPr>
        <w:autoSpaceDE w:val="0"/>
        <w:autoSpaceDN w:val="0"/>
        <w:adjustRightInd w:val="0"/>
        <w:rPr>
          <w:color w:val="000000" w:themeColor="text1"/>
          <w:kern w:val="0"/>
        </w:rPr>
      </w:pPr>
    </w:p>
    <w:p w:rsidR="00F35A1D" w:rsidRPr="00D721BB" w:rsidRDefault="00F35A1D" w:rsidP="00A534F6">
      <w:pPr>
        <w:autoSpaceDE w:val="0"/>
        <w:autoSpaceDN w:val="0"/>
        <w:adjustRightInd w:val="0"/>
        <w:rPr>
          <w:color w:val="000000" w:themeColor="text1"/>
          <w:kern w:val="0"/>
        </w:rPr>
      </w:pPr>
    </w:p>
    <w:p w:rsidR="006C18B2" w:rsidRPr="00D721BB" w:rsidRDefault="006C18B2" w:rsidP="00D66929">
      <w:pPr>
        <w:rPr>
          <w:color w:val="000000" w:themeColor="text1"/>
        </w:rPr>
      </w:pPr>
      <w:r w:rsidRPr="00D721BB">
        <w:rPr>
          <w:rFonts w:hAnsi="標楷體"/>
          <w:color w:val="000000" w:themeColor="text1"/>
          <w:sz w:val="28"/>
        </w:rPr>
        <w:t>三、跨科題組題：</w:t>
      </w:r>
    </w:p>
    <w:p w:rsidR="006C18B2" w:rsidRPr="00D721BB" w:rsidRDefault="00252C80" w:rsidP="006C18B2">
      <w:pPr>
        <w:jc w:val="both"/>
        <w:rPr>
          <w:color w:val="000000" w:themeColor="text1"/>
        </w:rPr>
      </w:pPr>
      <w:r w:rsidRPr="00D721BB">
        <w:rPr>
          <w:rFonts w:hAnsi="標楷體"/>
          <w:color w:val="000000" w:themeColor="text1"/>
        </w:rPr>
        <w:t>【跨科題組題</w:t>
      </w:r>
      <w:r w:rsidR="006C18B2" w:rsidRPr="00D721BB">
        <w:rPr>
          <w:rFonts w:hAnsi="標楷體"/>
          <w:color w:val="000000" w:themeColor="text1"/>
        </w:rPr>
        <w:t>】閱讀下文，回答第</w:t>
      </w:r>
      <w:r w:rsidR="00F35A1D">
        <w:rPr>
          <w:rFonts w:hint="eastAsia"/>
          <w:color w:val="000000" w:themeColor="text1"/>
        </w:rPr>
        <w:t>57</w:t>
      </w:r>
      <w:r w:rsidR="00F35A1D">
        <w:rPr>
          <w:color w:val="000000" w:themeColor="text1"/>
        </w:rPr>
        <w:t>~6</w:t>
      </w:r>
      <w:r w:rsidR="00F35A1D">
        <w:rPr>
          <w:rFonts w:hint="eastAsia"/>
          <w:color w:val="000000" w:themeColor="text1"/>
        </w:rPr>
        <w:t>0</w:t>
      </w:r>
      <w:r w:rsidR="006C18B2" w:rsidRPr="00D721BB">
        <w:rPr>
          <w:rFonts w:hAnsi="標楷體"/>
          <w:color w:val="000000" w:themeColor="text1"/>
        </w:rPr>
        <w:t>題</w:t>
      </w:r>
    </w:p>
    <w:p w:rsidR="00010A33" w:rsidRPr="00F35A1D" w:rsidRDefault="00010A33" w:rsidP="00010A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kern w:val="0"/>
          <w:sz w:val="26"/>
          <w:szCs w:val="26"/>
        </w:rPr>
      </w:pPr>
      <w:r w:rsidRPr="00F35A1D">
        <w:rPr>
          <w:rFonts w:hAnsi="標楷體"/>
          <w:kern w:val="0"/>
          <w:sz w:val="26"/>
          <w:szCs w:val="26"/>
        </w:rPr>
        <w:t>遏止童婚</w:t>
      </w:r>
      <w:r w:rsidRPr="00F35A1D">
        <w:rPr>
          <w:kern w:val="0"/>
          <w:sz w:val="26"/>
          <w:szCs w:val="26"/>
        </w:rPr>
        <w:t xml:space="preserve"> </w:t>
      </w:r>
      <w:r w:rsidRPr="00F35A1D">
        <w:rPr>
          <w:rFonts w:hAnsi="標楷體"/>
          <w:kern w:val="0"/>
          <w:sz w:val="26"/>
          <w:szCs w:val="26"/>
        </w:rPr>
        <w:t>印尼提高女性合法結婚年齡至</w:t>
      </w:r>
      <w:r w:rsidRPr="00F35A1D">
        <w:rPr>
          <w:kern w:val="0"/>
          <w:sz w:val="26"/>
          <w:szCs w:val="26"/>
        </w:rPr>
        <w:t>19</w:t>
      </w:r>
      <w:r w:rsidRPr="00F35A1D">
        <w:rPr>
          <w:rFonts w:hAnsi="標楷體"/>
          <w:kern w:val="0"/>
          <w:sz w:val="26"/>
          <w:szCs w:val="26"/>
        </w:rPr>
        <w:t>歲</w:t>
      </w:r>
    </w:p>
    <w:p w:rsidR="00010A33" w:rsidRPr="00F35A1D" w:rsidRDefault="00010A33" w:rsidP="00010A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  <w:sz w:val="26"/>
          <w:szCs w:val="26"/>
        </w:rPr>
      </w:pPr>
      <w:r w:rsidRPr="00F35A1D">
        <w:rPr>
          <w:kern w:val="0"/>
          <w:sz w:val="26"/>
          <w:szCs w:val="26"/>
        </w:rPr>
        <w:t xml:space="preserve">    </w:t>
      </w:r>
      <w:r w:rsidRPr="00F35A1D">
        <w:rPr>
          <w:rFonts w:hAnsi="標楷體"/>
          <w:kern w:val="0"/>
          <w:sz w:val="26"/>
          <w:szCs w:val="26"/>
        </w:rPr>
        <w:t>印尼大約有七分一的女孩都在</w:t>
      </w:r>
      <w:r w:rsidRPr="00F35A1D">
        <w:rPr>
          <w:kern w:val="0"/>
          <w:sz w:val="26"/>
          <w:szCs w:val="26"/>
        </w:rPr>
        <w:t>18</w:t>
      </w:r>
      <w:r w:rsidRPr="00F35A1D">
        <w:rPr>
          <w:rFonts w:hAnsi="標楷體"/>
          <w:kern w:val="0"/>
          <w:sz w:val="26"/>
          <w:szCs w:val="26"/>
        </w:rPr>
        <w:t>歲以前完婚，其童婚人口在全球名第八。根據印尼法律，女性年滿</w:t>
      </w:r>
      <w:r w:rsidRPr="00F35A1D">
        <w:rPr>
          <w:kern w:val="0"/>
          <w:sz w:val="26"/>
          <w:szCs w:val="26"/>
        </w:rPr>
        <w:t>16</w:t>
      </w:r>
      <w:r w:rsidRPr="00F35A1D">
        <w:rPr>
          <w:rFonts w:hAnsi="標楷體"/>
          <w:kern w:val="0"/>
          <w:sz w:val="26"/>
          <w:szCs w:val="26"/>
        </w:rPr>
        <w:t>歲、男性年滿</w:t>
      </w:r>
      <w:r w:rsidRPr="00F35A1D">
        <w:rPr>
          <w:kern w:val="0"/>
          <w:sz w:val="26"/>
          <w:szCs w:val="26"/>
        </w:rPr>
        <w:t>19</w:t>
      </w:r>
      <w:r w:rsidRPr="00F35A1D">
        <w:rPr>
          <w:rFonts w:hAnsi="標楷體"/>
          <w:kern w:val="0"/>
          <w:sz w:val="26"/>
          <w:szCs w:val="26"/>
        </w:rPr>
        <w:t>歲就可以合法結婚；而有些父母依循宗教或是其他原因，讓年紀還沒到法律門檻的小孩結婚，造成許多未成年、或未滿</w:t>
      </w:r>
      <w:r w:rsidRPr="00F35A1D">
        <w:rPr>
          <w:kern w:val="0"/>
          <w:sz w:val="26"/>
          <w:szCs w:val="26"/>
        </w:rPr>
        <w:t>16</w:t>
      </w:r>
      <w:r w:rsidRPr="00F35A1D">
        <w:rPr>
          <w:rFonts w:hAnsi="標楷體"/>
          <w:kern w:val="0"/>
          <w:sz w:val="26"/>
          <w:szCs w:val="26"/>
        </w:rPr>
        <w:t>歲結婚的女孩，遭受性暴力、家庭暴力及低齡產婦死亡等悲劇。</w:t>
      </w:r>
    </w:p>
    <w:p w:rsidR="00FA6517" w:rsidRPr="00F35A1D" w:rsidRDefault="00010A33" w:rsidP="00010A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  <w:kern w:val="0"/>
          <w:sz w:val="26"/>
          <w:szCs w:val="26"/>
        </w:rPr>
      </w:pPr>
      <w:r w:rsidRPr="00F35A1D">
        <w:rPr>
          <w:kern w:val="0"/>
          <w:sz w:val="26"/>
          <w:szCs w:val="26"/>
        </w:rPr>
        <w:t xml:space="preserve">    </w:t>
      </w:r>
      <w:r w:rsidRPr="00F35A1D">
        <w:rPr>
          <w:rFonts w:hAnsi="標楷體"/>
          <w:kern w:val="0"/>
          <w:sz w:val="26"/>
          <w:szCs w:val="26"/>
        </w:rPr>
        <w:t>為遏止童婚的歪風，日前印尼國會通過，將女性的合法結婚年齡提高到</w:t>
      </w:r>
      <w:r w:rsidRPr="00F35A1D">
        <w:rPr>
          <w:kern w:val="0"/>
          <w:sz w:val="26"/>
          <w:szCs w:val="26"/>
        </w:rPr>
        <w:t>19</w:t>
      </w:r>
      <w:r w:rsidRPr="00F35A1D">
        <w:rPr>
          <w:rFonts w:hAnsi="標楷體"/>
          <w:kern w:val="0"/>
          <w:sz w:val="26"/>
          <w:szCs w:val="26"/>
        </w:rPr>
        <w:t>歲；這個全球最大伊斯蘭教國家打擊童婚的舉動，讓民間關心童婚議題的團體都感到十分雀躍。</w:t>
      </w:r>
    </w:p>
    <w:p w:rsidR="00A534F6" w:rsidRPr="00D721BB" w:rsidRDefault="00A534F6" w:rsidP="006C18B2">
      <w:pPr>
        <w:jc w:val="both"/>
        <w:rPr>
          <w:color w:val="000000" w:themeColor="text1"/>
        </w:rPr>
      </w:pPr>
    </w:p>
    <w:p w:rsidR="00010A33" w:rsidRPr="00D721BB" w:rsidRDefault="00010A33" w:rsidP="00010A33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</w:rPr>
        <w:t>各國結婚的規定大致相同，在台灣，今年</w:t>
      </w:r>
      <w:r w:rsidRPr="00D721BB">
        <w:t>17</w:t>
      </w:r>
      <w:r w:rsidRPr="00D721BB">
        <w:rPr>
          <w:rFonts w:hAnsi="標楷體"/>
        </w:rPr>
        <w:t>歲的</w:t>
      </w:r>
      <w:r w:rsidRPr="00D721BB">
        <w:rPr>
          <w:rFonts w:hAnsi="標楷體"/>
          <w:u w:val="single"/>
        </w:rPr>
        <w:t>美美</w:t>
      </w:r>
      <w:r w:rsidRPr="00D721BB">
        <w:t>(</w:t>
      </w:r>
      <w:r w:rsidRPr="00D721BB">
        <w:rPr>
          <w:rFonts w:hAnsi="標楷體"/>
        </w:rPr>
        <w:t>女</w:t>
      </w:r>
      <w:r w:rsidRPr="00D721BB">
        <w:t>)</w:t>
      </w:r>
      <w:r w:rsidRPr="00D721BB">
        <w:rPr>
          <w:rFonts w:hAnsi="標楷體"/>
        </w:rPr>
        <w:t>與</w:t>
      </w:r>
      <w:r w:rsidRPr="00D721BB">
        <w:t>25</w:t>
      </w:r>
      <w:r w:rsidRPr="00D721BB">
        <w:rPr>
          <w:rFonts w:hAnsi="標楷體"/>
        </w:rPr>
        <w:t>歲</w:t>
      </w:r>
      <w:r w:rsidRPr="00D721BB">
        <w:rPr>
          <w:rFonts w:hAnsi="標楷體"/>
          <w:u w:val="single"/>
        </w:rPr>
        <w:t>小明</w:t>
      </w:r>
      <w:r w:rsidRPr="00D721BB">
        <w:t>(</w:t>
      </w:r>
      <w:r w:rsidRPr="00D721BB">
        <w:rPr>
          <w:rFonts w:hAnsi="標楷體"/>
        </w:rPr>
        <w:t>男</w:t>
      </w:r>
      <w:r w:rsidRPr="00D721BB">
        <w:t>)</w:t>
      </w:r>
      <w:r w:rsidRPr="00D721BB">
        <w:rPr>
          <w:rFonts w:hAnsi="標楷體"/>
        </w:rPr>
        <w:t>的去法院公證結婚，若婚姻仍然無效，可能的原因是？</w:t>
      </w:r>
      <w:r w:rsidRPr="00D721BB">
        <w:t>(</w:t>
      </w:r>
      <w:r w:rsidRPr="00D721BB">
        <w:rPr>
          <w:rFonts w:hAnsi="標楷體"/>
        </w:rPr>
        <w:t>甲</w:t>
      </w:r>
      <w:r w:rsidRPr="00D721BB">
        <w:t>)</w:t>
      </w:r>
      <w:r w:rsidRPr="00D721BB">
        <w:rPr>
          <w:rFonts w:hAnsi="標楷體"/>
        </w:rPr>
        <w:t>未徵得</w:t>
      </w:r>
      <w:r w:rsidRPr="00D721BB">
        <w:rPr>
          <w:rFonts w:hAnsi="標楷體"/>
          <w:u w:val="single"/>
        </w:rPr>
        <w:t>美美</w:t>
      </w:r>
      <w:r w:rsidRPr="00D721BB">
        <w:rPr>
          <w:rFonts w:hAnsi="標楷體"/>
        </w:rPr>
        <w:t>家長同意</w:t>
      </w:r>
      <w:r w:rsidRPr="00D721BB">
        <w:t xml:space="preserve"> (</w:t>
      </w:r>
      <w:r w:rsidRPr="00D721BB">
        <w:rPr>
          <w:rFonts w:hAnsi="標楷體"/>
        </w:rPr>
        <w:t>乙</w:t>
      </w:r>
      <w:r w:rsidRPr="00D721BB">
        <w:t>)</w:t>
      </w:r>
      <w:r w:rsidRPr="00D721BB">
        <w:rPr>
          <w:rFonts w:hAnsi="標楷體"/>
        </w:rPr>
        <w:t>只有兩位證人不符規定</w:t>
      </w:r>
      <w:r w:rsidRPr="00D721BB">
        <w:t xml:space="preserve"> (</w:t>
      </w:r>
      <w:r w:rsidRPr="00D721BB">
        <w:rPr>
          <w:rFonts w:hAnsi="標楷體"/>
        </w:rPr>
        <w:t>丙</w:t>
      </w:r>
      <w:r w:rsidRPr="00D721BB">
        <w:t>)</w:t>
      </w:r>
      <w:r w:rsidRPr="00D721BB">
        <w:rPr>
          <w:rFonts w:hAnsi="標楷體"/>
        </w:rPr>
        <w:t>未公開宴客</w:t>
      </w:r>
      <w:r w:rsidRPr="00D721BB">
        <w:t xml:space="preserve"> (</w:t>
      </w:r>
      <w:r w:rsidRPr="00D721BB">
        <w:rPr>
          <w:rFonts w:hAnsi="標楷體"/>
        </w:rPr>
        <w:t>丁</w:t>
      </w:r>
      <w:r w:rsidRPr="00D721BB">
        <w:t>)</w:t>
      </w:r>
      <w:r w:rsidRPr="00D721BB">
        <w:rPr>
          <w:rFonts w:hAnsi="標楷體"/>
        </w:rPr>
        <w:t>未達法定年齡</w:t>
      </w:r>
      <w:r w:rsidRPr="00D721BB">
        <w:t xml:space="preserve"> (</w:t>
      </w:r>
      <w:r w:rsidRPr="00D721BB">
        <w:rPr>
          <w:rFonts w:hAnsi="標楷體"/>
        </w:rPr>
        <w:t>戊</w:t>
      </w:r>
      <w:r w:rsidRPr="00D721BB">
        <w:t>)</w:t>
      </w:r>
      <w:r w:rsidRPr="00D721BB">
        <w:rPr>
          <w:rFonts w:hAnsi="標楷體"/>
        </w:rPr>
        <w:t>未完成登記【公民題】</w:t>
      </w:r>
    </w:p>
    <w:p w:rsidR="00010A33" w:rsidRPr="00D721BB" w:rsidRDefault="00010A33" w:rsidP="00010A33">
      <w:pPr>
        <w:pStyle w:val="ad"/>
        <w:ind w:leftChars="0" w:left="360"/>
      </w:pPr>
      <w:r w:rsidRPr="00D721BB">
        <w:t>(A)</w:t>
      </w:r>
      <w:r w:rsidRPr="00D721BB">
        <w:rPr>
          <w:rFonts w:hAnsi="標楷體"/>
        </w:rPr>
        <w:t>甲戊</w:t>
      </w:r>
      <w:r w:rsidR="00F35A1D">
        <w:rPr>
          <w:rFonts w:hint="eastAsia"/>
        </w:rPr>
        <w:tab/>
      </w:r>
      <w:r w:rsidR="00F35A1D">
        <w:rPr>
          <w:rFonts w:hint="eastAsia"/>
        </w:rPr>
        <w:tab/>
      </w:r>
      <w:r w:rsidRPr="00D721BB">
        <w:t>(B)</w:t>
      </w:r>
      <w:r w:rsidRPr="00D721BB">
        <w:rPr>
          <w:rFonts w:hAnsi="標楷體"/>
        </w:rPr>
        <w:t>乙丙</w:t>
      </w:r>
      <w:r w:rsidR="00F35A1D">
        <w:rPr>
          <w:rFonts w:hint="eastAsia"/>
        </w:rPr>
        <w:tab/>
      </w:r>
      <w:r w:rsidR="00F35A1D">
        <w:rPr>
          <w:rFonts w:hint="eastAsia"/>
        </w:rPr>
        <w:tab/>
      </w:r>
      <w:r w:rsidRPr="00D721BB">
        <w:t>(C)</w:t>
      </w:r>
      <w:r w:rsidRPr="00D721BB">
        <w:rPr>
          <w:rFonts w:hAnsi="標楷體"/>
        </w:rPr>
        <w:t>甲丁</w:t>
      </w:r>
      <w:r w:rsidR="00F35A1D">
        <w:rPr>
          <w:rFonts w:hint="eastAsia"/>
        </w:rPr>
        <w:tab/>
      </w:r>
      <w:r w:rsidR="00F35A1D">
        <w:rPr>
          <w:rFonts w:hint="eastAsia"/>
        </w:rPr>
        <w:tab/>
      </w:r>
      <w:r w:rsidRPr="00D721BB">
        <w:t>(D)</w:t>
      </w:r>
      <w:r w:rsidRPr="00D721BB">
        <w:rPr>
          <w:rFonts w:hAnsi="標楷體"/>
        </w:rPr>
        <w:t>丁戊。</w:t>
      </w:r>
    </w:p>
    <w:p w:rsidR="00FA6517" w:rsidRDefault="00FA6517" w:rsidP="00010A33">
      <w:pPr>
        <w:rPr>
          <w:color w:val="000000" w:themeColor="text1"/>
        </w:rPr>
      </w:pPr>
    </w:p>
    <w:p w:rsidR="00F35A1D" w:rsidRPr="00D721BB" w:rsidRDefault="00F35A1D" w:rsidP="00010A33">
      <w:pPr>
        <w:rPr>
          <w:color w:val="000000" w:themeColor="text1"/>
        </w:rPr>
      </w:pPr>
    </w:p>
    <w:p w:rsidR="00F35A1D" w:rsidRPr="00F35A1D" w:rsidRDefault="00D721BB" w:rsidP="00FA6517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</w:rPr>
      </w:pPr>
      <w:r w:rsidRPr="00816AF0">
        <w:rPr>
          <w:rFonts w:hAnsi="標楷體"/>
        </w:rPr>
        <w:t>從</w:t>
      </w:r>
      <w:r w:rsidRPr="00816AF0">
        <w:rPr>
          <w:rFonts w:hAnsi="標楷體"/>
          <w:u w:val="single"/>
        </w:rPr>
        <w:t>印尼</w:t>
      </w:r>
      <w:r w:rsidRPr="00816AF0">
        <w:rPr>
          <w:rFonts w:hAnsi="標楷體"/>
        </w:rPr>
        <w:t>女性的遭遇，反思我國婦女的境況。</w:t>
      </w:r>
      <w:r w:rsidRPr="00816AF0">
        <w:rPr>
          <w:rFonts w:hAnsi="標楷體"/>
          <w:u w:val="single"/>
        </w:rPr>
        <w:t>我國</w:t>
      </w:r>
      <w:r w:rsidRPr="00816AF0">
        <w:rPr>
          <w:rFonts w:hAnsi="標楷體"/>
        </w:rPr>
        <w:t>婦女可以就學、就業、參與政治與意見表達，婦女的自主意識更為提升，提倡「婦女解放」，成為「新女性」，突破舊社會的限制。請問：中國婦女解放是從何時開始有突破性的發展？</w:t>
      </w:r>
      <w:r w:rsidR="00F35A1D" w:rsidRPr="00816AF0">
        <w:rPr>
          <w:rFonts w:hAnsi="標楷體"/>
        </w:rPr>
        <w:t>【歷史題】</w:t>
      </w:r>
    </w:p>
    <w:p w:rsidR="00F35A1D" w:rsidRDefault="00D721BB" w:rsidP="00F35A1D">
      <w:pPr>
        <w:pStyle w:val="ad"/>
        <w:ind w:leftChars="0" w:left="360"/>
        <w:jc w:val="both"/>
      </w:pPr>
      <w:r w:rsidRPr="00D721BB">
        <w:t>(A)</w:t>
      </w:r>
      <w:r w:rsidRPr="00816AF0">
        <w:rPr>
          <w:rFonts w:hAnsi="標楷體"/>
        </w:rPr>
        <w:t>自強運動</w:t>
      </w:r>
      <w:r w:rsidR="00F35A1D">
        <w:rPr>
          <w:rFonts w:hAnsi="標楷體" w:hint="eastAsia"/>
        </w:rPr>
        <w:tab/>
      </w:r>
      <w:r w:rsidR="00F35A1D">
        <w:rPr>
          <w:rFonts w:hAnsi="標楷體" w:hint="eastAsia"/>
        </w:rPr>
        <w:tab/>
      </w:r>
      <w:r w:rsidR="00F35A1D">
        <w:rPr>
          <w:rFonts w:hAnsi="標楷體" w:hint="eastAsia"/>
        </w:rPr>
        <w:tab/>
      </w:r>
      <w:r w:rsidR="00F35A1D">
        <w:rPr>
          <w:rFonts w:hAnsi="標楷體" w:hint="eastAsia"/>
        </w:rPr>
        <w:tab/>
      </w:r>
      <w:r w:rsidRPr="00D721BB">
        <w:t>(B)</w:t>
      </w:r>
      <w:r w:rsidRPr="00816AF0">
        <w:rPr>
          <w:rFonts w:hAnsi="標楷體"/>
        </w:rPr>
        <w:t>戊戌變法</w:t>
      </w:r>
    </w:p>
    <w:p w:rsidR="00FA6517" w:rsidRPr="00816AF0" w:rsidRDefault="00D721BB" w:rsidP="00F35A1D">
      <w:pPr>
        <w:pStyle w:val="ad"/>
        <w:ind w:leftChars="0" w:left="360"/>
        <w:jc w:val="both"/>
        <w:rPr>
          <w:color w:val="000000" w:themeColor="text1"/>
        </w:rPr>
      </w:pPr>
      <w:r w:rsidRPr="00D721BB">
        <w:t>(C)</w:t>
      </w:r>
      <w:r w:rsidRPr="00816AF0">
        <w:rPr>
          <w:rFonts w:hAnsi="標楷體"/>
        </w:rPr>
        <w:t>庚子後新政</w:t>
      </w:r>
      <w:r w:rsidR="00F35A1D">
        <w:rPr>
          <w:rFonts w:hint="eastAsia"/>
        </w:rPr>
        <w:tab/>
      </w:r>
      <w:r w:rsidR="00F35A1D">
        <w:rPr>
          <w:rFonts w:hint="eastAsia"/>
        </w:rPr>
        <w:tab/>
      </w:r>
      <w:r w:rsidR="00F35A1D">
        <w:rPr>
          <w:rFonts w:hint="eastAsia"/>
        </w:rPr>
        <w:tab/>
      </w:r>
      <w:r w:rsidR="00F35A1D">
        <w:rPr>
          <w:rFonts w:hint="eastAsia"/>
        </w:rPr>
        <w:tab/>
      </w:r>
      <w:r w:rsidRPr="00D721BB">
        <w:t>(D)</w:t>
      </w:r>
      <w:r w:rsidRPr="00816AF0">
        <w:rPr>
          <w:rFonts w:hAnsi="標楷體"/>
        </w:rPr>
        <w:t>新文化運動。</w:t>
      </w:r>
    </w:p>
    <w:p w:rsidR="00FA6517" w:rsidRDefault="00FA6517" w:rsidP="00FA6517">
      <w:pPr>
        <w:jc w:val="both"/>
        <w:rPr>
          <w:color w:val="000000" w:themeColor="text1"/>
        </w:rPr>
      </w:pPr>
    </w:p>
    <w:p w:rsidR="00F35A1D" w:rsidRDefault="00F35A1D" w:rsidP="00FA6517">
      <w:pPr>
        <w:jc w:val="both"/>
        <w:rPr>
          <w:color w:val="000000" w:themeColor="text1"/>
        </w:rPr>
      </w:pPr>
    </w:p>
    <w:p w:rsidR="00F35A1D" w:rsidRDefault="00F35A1D" w:rsidP="00FA6517">
      <w:pPr>
        <w:jc w:val="both"/>
        <w:rPr>
          <w:color w:val="000000" w:themeColor="text1"/>
        </w:rPr>
      </w:pPr>
    </w:p>
    <w:p w:rsidR="00F35A1D" w:rsidRDefault="00F35A1D" w:rsidP="00FA6517">
      <w:pPr>
        <w:jc w:val="both"/>
        <w:rPr>
          <w:color w:val="000000" w:themeColor="text1"/>
        </w:rPr>
      </w:pPr>
    </w:p>
    <w:p w:rsidR="00F35A1D" w:rsidRDefault="00F35A1D" w:rsidP="00FA6517">
      <w:pPr>
        <w:jc w:val="both"/>
        <w:rPr>
          <w:color w:val="000000" w:themeColor="text1"/>
        </w:rPr>
      </w:pPr>
    </w:p>
    <w:p w:rsidR="00F35A1D" w:rsidRPr="00D721BB" w:rsidRDefault="00F35A1D" w:rsidP="00FA6517">
      <w:pPr>
        <w:jc w:val="both"/>
        <w:rPr>
          <w:color w:val="000000" w:themeColor="text1"/>
        </w:rPr>
      </w:pPr>
    </w:p>
    <w:p w:rsidR="00F35A1D" w:rsidRPr="00F35A1D" w:rsidRDefault="00D721BB" w:rsidP="00B14FF8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D721BB">
        <w:rPr>
          <w:rFonts w:hAnsi="標楷體"/>
        </w:rPr>
        <w:t>從文章中可以看出</w:t>
      </w:r>
      <w:r w:rsidRPr="00D721BB">
        <w:rPr>
          <w:rFonts w:hAnsi="標楷體"/>
          <w:u w:val="single"/>
        </w:rPr>
        <w:t>印尼</w:t>
      </w:r>
      <w:r w:rsidRPr="00D721BB">
        <w:rPr>
          <w:rFonts w:hAnsi="標楷體"/>
        </w:rPr>
        <w:t>女童的教育至今仍不被重視，而我國自</w:t>
      </w:r>
      <w:r w:rsidRPr="00D721BB">
        <w:rPr>
          <w:rFonts w:hAnsi="標楷體"/>
          <w:u w:val="single"/>
        </w:rPr>
        <w:t>清</w:t>
      </w:r>
      <w:r w:rsidRPr="00D721BB">
        <w:rPr>
          <w:rFonts w:hAnsi="標楷體"/>
        </w:rPr>
        <w:t>末以來開始關注兒童教育，重視兒童教育發展。請問：下列哪一種方式</w:t>
      </w:r>
      <w:r w:rsidRPr="00F35A1D">
        <w:rPr>
          <w:rFonts w:hAnsi="標楷體"/>
          <w:b/>
          <w:u w:val="double"/>
        </w:rPr>
        <w:t>不是</w:t>
      </w:r>
      <w:r w:rsidRPr="00D721BB">
        <w:rPr>
          <w:rFonts w:hAnsi="標楷體"/>
        </w:rPr>
        <w:t>關注兒童教育</w:t>
      </w:r>
      <w:r w:rsidR="00C85474">
        <w:rPr>
          <w:rFonts w:hAnsi="標楷體" w:hint="eastAsia"/>
        </w:rPr>
        <w:t>的</w:t>
      </w:r>
      <w:r w:rsidR="007759BD">
        <w:rPr>
          <w:rFonts w:hAnsi="標楷體" w:hint="eastAsia"/>
        </w:rPr>
        <w:t>做</w:t>
      </w:r>
      <w:r w:rsidRPr="00D721BB">
        <w:rPr>
          <w:rFonts w:hAnsi="標楷體"/>
        </w:rPr>
        <w:t>法？</w:t>
      </w:r>
    </w:p>
    <w:p w:rsidR="00F35A1D" w:rsidRPr="00F35A1D" w:rsidRDefault="00F35A1D" w:rsidP="00F35A1D">
      <w:pPr>
        <w:pStyle w:val="ad"/>
        <w:ind w:leftChars="0" w:left="360"/>
        <w:jc w:val="both"/>
        <w:rPr>
          <w:color w:val="000000" w:themeColor="text1"/>
          <w:kern w:val="0"/>
        </w:rPr>
      </w:pPr>
      <w:bookmarkStart w:id="1" w:name="_Hlk129965770"/>
      <w:r w:rsidRPr="00D721BB">
        <w:rPr>
          <w:rFonts w:hAnsi="標楷體"/>
        </w:rPr>
        <w:t>【歷史題】</w:t>
      </w:r>
    </w:p>
    <w:p w:rsidR="00F35A1D" w:rsidRDefault="00D721BB" w:rsidP="00F35A1D">
      <w:pPr>
        <w:pStyle w:val="ad"/>
        <w:ind w:leftChars="0" w:left="360"/>
        <w:jc w:val="both"/>
      </w:pPr>
      <w:r w:rsidRPr="00D721BB">
        <w:t>(A)</w:t>
      </w:r>
      <w:r w:rsidRPr="00D721BB">
        <w:rPr>
          <w:rFonts w:hAnsi="標楷體"/>
        </w:rPr>
        <w:t>設立「蒙養院」，重視學前教育</w:t>
      </w:r>
    </w:p>
    <w:p w:rsidR="00F35A1D" w:rsidRDefault="00D721BB" w:rsidP="00F35A1D">
      <w:pPr>
        <w:pStyle w:val="ad"/>
        <w:ind w:leftChars="0" w:left="360"/>
        <w:jc w:val="both"/>
      </w:pPr>
      <w:r w:rsidRPr="00D721BB">
        <w:t>(B)</w:t>
      </w:r>
      <w:r w:rsidRPr="00D721BB">
        <w:rPr>
          <w:rFonts w:hAnsi="標楷體"/>
        </w:rPr>
        <w:t>對兒童灌輸成人世界的規矩</w:t>
      </w:r>
    </w:p>
    <w:p w:rsidR="00F35A1D" w:rsidRDefault="00D721BB" w:rsidP="00F35A1D">
      <w:pPr>
        <w:pStyle w:val="ad"/>
        <w:ind w:leftChars="0" w:left="360"/>
        <w:jc w:val="both"/>
      </w:pPr>
      <w:r w:rsidRPr="00D721BB">
        <w:t>(C)</w:t>
      </w:r>
      <w:r w:rsidRPr="00D721BB">
        <w:rPr>
          <w:rFonts w:hAnsi="標楷體"/>
        </w:rPr>
        <w:t>研究兒童心理與成人的差異</w:t>
      </w:r>
    </w:p>
    <w:p w:rsidR="00FA6517" w:rsidRPr="00D721BB" w:rsidRDefault="00D721BB" w:rsidP="00F35A1D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D721BB">
        <w:t>(D)</w:t>
      </w:r>
      <w:r w:rsidRPr="00D721BB">
        <w:rPr>
          <w:rFonts w:hAnsi="標楷體"/>
        </w:rPr>
        <w:t>發行兒童報刊與創作兒童文學。</w:t>
      </w:r>
    </w:p>
    <w:bookmarkEnd w:id="1"/>
    <w:p w:rsidR="00FA6517" w:rsidRPr="00D721BB" w:rsidRDefault="00FA6517" w:rsidP="00FA6517">
      <w:pPr>
        <w:jc w:val="both"/>
        <w:rPr>
          <w:color w:val="000000" w:themeColor="text1"/>
        </w:rPr>
      </w:pPr>
    </w:p>
    <w:p w:rsidR="00FA6517" w:rsidRPr="00D721BB" w:rsidRDefault="00FA6517" w:rsidP="00FA6517">
      <w:pPr>
        <w:jc w:val="both"/>
        <w:rPr>
          <w:color w:val="000000" w:themeColor="text1"/>
        </w:rPr>
      </w:pPr>
    </w:p>
    <w:p w:rsidR="0031061F" w:rsidRPr="0031061F" w:rsidRDefault="0031061F" w:rsidP="0031061F">
      <w:pPr>
        <w:pStyle w:val="ad"/>
        <w:numPr>
          <w:ilvl w:val="0"/>
          <w:numId w:val="4"/>
        </w:numPr>
        <w:ind w:leftChars="0"/>
        <w:jc w:val="both"/>
        <w:rPr>
          <w:color w:val="000000" w:themeColor="text1"/>
          <w:kern w:val="0"/>
        </w:rPr>
      </w:pPr>
      <w:r w:rsidRPr="0031061F">
        <w:rPr>
          <w:rFonts w:hint="eastAsia"/>
          <w:color w:val="000000" w:themeColor="text1"/>
          <w:kern w:val="0"/>
        </w:rPr>
        <w:t>印尼，這個全球最大的伊斯蘭教國家，是在十三世紀時，由下列何者藉由海上貿易活動而傳入印尼</w:t>
      </w:r>
      <w:r w:rsidR="00757FF1">
        <w:rPr>
          <w:rFonts w:hint="eastAsia"/>
          <w:color w:val="000000" w:themeColor="text1"/>
          <w:kern w:val="0"/>
        </w:rPr>
        <w:t>？</w:t>
      </w:r>
      <w:r w:rsidRPr="0031061F">
        <w:rPr>
          <w:rFonts w:hint="eastAsia"/>
          <w:color w:val="000000" w:themeColor="text1"/>
          <w:kern w:val="0"/>
        </w:rPr>
        <w:t>【地理題】</w:t>
      </w:r>
    </w:p>
    <w:p w:rsidR="0031061F" w:rsidRPr="0031061F" w:rsidRDefault="0031061F" w:rsidP="0031061F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31061F">
        <w:rPr>
          <w:rFonts w:hint="eastAsia"/>
          <w:color w:val="000000" w:themeColor="text1"/>
          <w:kern w:val="0"/>
        </w:rPr>
        <w:t>(A)</w:t>
      </w:r>
      <w:r>
        <w:rPr>
          <w:rFonts w:hint="eastAsia"/>
          <w:color w:val="000000" w:themeColor="text1"/>
          <w:kern w:val="0"/>
        </w:rPr>
        <w:t>阿拉伯人</w:t>
      </w:r>
      <w:r w:rsidR="00757FF1">
        <w:rPr>
          <w:rFonts w:hint="eastAsia"/>
          <w:color w:val="000000" w:themeColor="text1"/>
          <w:kern w:val="0"/>
        </w:rPr>
        <w:tab/>
      </w:r>
      <w:r w:rsidR="00757FF1">
        <w:rPr>
          <w:rFonts w:hint="eastAsia"/>
          <w:color w:val="000000" w:themeColor="text1"/>
          <w:kern w:val="0"/>
        </w:rPr>
        <w:tab/>
      </w:r>
      <w:r w:rsidR="00757FF1">
        <w:rPr>
          <w:rFonts w:hint="eastAsia"/>
          <w:color w:val="000000" w:themeColor="text1"/>
          <w:kern w:val="0"/>
        </w:rPr>
        <w:tab/>
      </w:r>
      <w:r w:rsidR="00757FF1">
        <w:rPr>
          <w:rFonts w:hint="eastAsia"/>
          <w:color w:val="000000" w:themeColor="text1"/>
          <w:kern w:val="0"/>
        </w:rPr>
        <w:tab/>
      </w:r>
      <w:r w:rsidRPr="0031061F">
        <w:rPr>
          <w:rFonts w:hint="eastAsia"/>
          <w:color w:val="000000" w:themeColor="text1"/>
          <w:kern w:val="0"/>
        </w:rPr>
        <w:t>(B)</w:t>
      </w:r>
      <w:r>
        <w:rPr>
          <w:rFonts w:hint="eastAsia"/>
          <w:color w:val="000000" w:themeColor="text1"/>
          <w:kern w:val="0"/>
        </w:rPr>
        <w:t>西班牙人</w:t>
      </w:r>
    </w:p>
    <w:p w:rsidR="00FA6517" w:rsidRPr="00D721BB" w:rsidRDefault="0031061F" w:rsidP="0031061F">
      <w:pPr>
        <w:pStyle w:val="ad"/>
        <w:ind w:leftChars="0" w:left="360"/>
        <w:jc w:val="both"/>
        <w:rPr>
          <w:color w:val="000000" w:themeColor="text1"/>
          <w:kern w:val="0"/>
        </w:rPr>
      </w:pPr>
      <w:r w:rsidRPr="0031061F">
        <w:rPr>
          <w:rFonts w:hint="eastAsia"/>
          <w:color w:val="000000" w:themeColor="text1"/>
          <w:kern w:val="0"/>
        </w:rPr>
        <w:t>(C)</w:t>
      </w:r>
      <w:r>
        <w:rPr>
          <w:rFonts w:hint="eastAsia"/>
          <w:color w:val="000000" w:themeColor="text1"/>
          <w:kern w:val="0"/>
        </w:rPr>
        <w:t>中國人</w:t>
      </w:r>
      <w:r w:rsidR="00757FF1">
        <w:rPr>
          <w:rFonts w:hint="eastAsia"/>
          <w:color w:val="000000" w:themeColor="text1"/>
          <w:kern w:val="0"/>
        </w:rPr>
        <w:tab/>
      </w:r>
      <w:r w:rsidR="00757FF1">
        <w:rPr>
          <w:rFonts w:hint="eastAsia"/>
          <w:color w:val="000000" w:themeColor="text1"/>
          <w:kern w:val="0"/>
        </w:rPr>
        <w:tab/>
      </w:r>
      <w:r w:rsidR="00757FF1">
        <w:rPr>
          <w:rFonts w:hint="eastAsia"/>
          <w:color w:val="000000" w:themeColor="text1"/>
          <w:kern w:val="0"/>
        </w:rPr>
        <w:tab/>
      </w:r>
      <w:r w:rsidR="00757FF1">
        <w:rPr>
          <w:rFonts w:hint="eastAsia"/>
          <w:color w:val="000000" w:themeColor="text1"/>
          <w:kern w:val="0"/>
        </w:rPr>
        <w:tab/>
      </w:r>
      <w:r w:rsidR="00757FF1">
        <w:rPr>
          <w:rFonts w:hint="eastAsia"/>
          <w:color w:val="000000" w:themeColor="text1"/>
          <w:kern w:val="0"/>
        </w:rPr>
        <w:tab/>
      </w:r>
      <w:r w:rsidRPr="0031061F">
        <w:rPr>
          <w:rFonts w:hint="eastAsia"/>
          <w:color w:val="000000" w:themeColor="text1"/>
          <w:kern w:val="0"/>
        </w:rPr>
        <w:t>(D)</w:t>
      </w:r>
      <w:r>
        <w:rPr>
          <w:rFonts w:hint="eastAsia"/>
          <w:color w:val="000000" w:themeColor="text1"/>
          <w:kern w:val="0"/>
        </w:rPr>
        <w:t>印度人</w:t>
      </w:r>
      <w:r w:rsidR="00757FF1" w:rsidRPr="00D721BB">
        <w:rPr>
          <w:rFonts w:hAnsi="標楷體"/>
        </w:rPr>
        <w:t>。</w:t>
      </w:r>
    </w:p>
    <w:p w:rsidR="00FA6517" w:rsidRPr="00D721BB" w:rsidRDefault="00FA6517" w:rsidP="00FA6517">
      <w:pPr>
        <w:jc w:val="both"/>
        <w:rPr>
          <w:color w:val="000000" w:themeColor="text1"/>
        </w:rPr>
      </w:pPr>
    </w:p>
    <w:p w:rsidR="00FA6517" w:rsidRPr="00D721BB" w:rsidRDefault="00FA6517" w:rsidP="00FA6517">
      <w:pPr>
        <w:jc w:val="both"/>
        <w:rPr>
          <w:color w:val="000000" w:themeColor="text1"/>
        </w:rPr>
      </w:pPr>
    </w:p>
    <w:p w:rsidR="00FA6517" w:rsidRPr="00D721BB" w:rsidRDefault="00FA6517" w:rsidP="00D721BB">
      <w:pPr>
        <w:jc w:val="both"/>
        <w:rPr>
          <w:color w:val="000000" w:themeColor="text1"/>
          <w:kern w:val="0"/>
        </w:rPr>
      </w:pPr>
    </w:p>
    <w:p w:rsidR="00FA6517" w:rsidRPr="00D721BB" w:rsidRDefault="00FA6517" w:rsidP="00FA6517">
      <w:pPr>
        <w:jc w:val="both"/>
        <w:rPr>
          <w:color w:val="000000" w:themeColor="text1"/>
        </w:rPr>
      </w:pPr>
    </w:p>
    <w:p w:rsidR="00A534F6" w:rsidRPr="00D721BB" w:rsidRDefault="00A534F6" w:rsidP="006C18B2">
      <w:pPr>
        <w:jc w:val="both"/>
        <w:rPr>
          <w:color w:val="000000" w:themeColor="text1"/>
        </w:rPr>
      </w:pPr>
    </w:p>
    <w:p w:rsidR="001E5C69" w:rsidRPr="00D721BB" w:rsidRDefault="001E5C69" w:rsidP="0021456A">
      <w:pPr>
        <w:jc w:val="both"/>
        <w:rPr>
          <w:color w:val="000000" w:themeColor="text1"/>
        </w:rPr>
      </w:pPr>
    </w:p>
    <w:p w:rsidR="00A534F6" w:rsidRPr="00D721BB" w:rsidRDefault="00A534F6" w:rsidP="0021456A">
      <w:pPr>
        <w:jc w:val="both"/>
        <w:rPr>
          <w:color w:val="000000" w:themeColor="text1"/>
        </w:rPr>
      </w:pPr>
    </w:p>
    <w:p w:rsidR="00A534F6" w:rsidRPr="00D721BB" w:rsidRDefault="00A534F6" w:rsidP="0021456A">
      <w:pPr>
        <w:jc w:val="both"/>
        <w:rPr>
          <w:color w:val="000000" w:themeColor="text1"/>
        </w:rPr>
      </w:pPr>
    </w:p>
    <w:p w:rsidR="00A534F6" w:rsidRPr="00D721BB" w:rsidRDefault="00A534F6" w:rsidP="0021456A">
      <w:pPr>
        <w:jc w:val="both"/>
        <w:rPr>
          <w:color w:val="000000" w:themeColor="text1"/>
        </w:rPr>
      </w:pPr>
    </w:p>
    <w:p w:rsidR="00A534F6" w:rsidRPr="00D721BB" w:rsidRDefault="00A534F6" w:rsidP="0021456A">
      <w:pPr>
        <w:jc w:val="both"/>
        <w:rPr>
          <w:color w:val="000000" w:themeColor="text1"/>
        </w:rPr>
      </w:pPr>
    </w:p>
    <w:p w:rsidR="00A534F6" w:rsidRPr="00D721BB" w:rsidRDefault="008665F5" w:rsidP="0021456A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136525</wp:posOffset>
                </wp:positionV>
                <wp:extent cx="2750820" cy="850900"/>
                <wp:effectExtent l="0" t="0" r="0" b="635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1F4" w:rsidRPr="00A534F6" w:rsidRDefault="005E41F4" w:rsidP="00A534F6">
                            <w:pPr>
                              <w:rPr>
                                <w:sz w:val="96"/>
                                <w:szCs w:val="32"/>
                              </w:rPr>
                            </w:pPr>
                            <w:r w:rsidRPr="00A534F6">
                              <w:rPr>
                                <w:sz w:val="96"/>
                                <w:szCs w:val="32"/>
                              </w:rPr>
                              <w:t>試題結束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9.6pt;margin-top:10.75pt;width:216.6pt;height:6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" strokeweight="1.25pt">
                <v:textbox>
                  <w:txbxContent>
                    <w:p w:rsidR="005E41F4" w:rsidRPr="00A534F6" w:rsidRDefault="005E41F4" w:rsidP="00A534F6">
                      <w:pPr>
                        <w:rPr>
                          <w:sz w:val="96"/>
                          <w:szCs w:val="32"/>
                        </w:rPr>
                      </w:pPr>
                      <w:r w:rsidRPr="00A534F6">
                        <w:rPr>
                          <w:sz w:val="96"/>
                          <w:szCs w:val="32"/>
                        </w:rPr>
                        <w:t>試題結束</w:t>
                      </w:r>
                    </w:p>
                  </w:txbxContent>
                </v:textbox>
              </v:shape>
            </w:pict>
          </mc:Fallback>
        </mc:AlternateContent>
      </w:r>
    </w:p>
    <w:p w:rsidR="00A534F6" w:rsidRPr="00D721BB" w:rsidRDefault="00A534F6" w:rsidP="0021456A">
      <w:pPr>
        <w:jc w:val="both"/>
        <w:rPr>
          <w:color w:val="000000" w:themeColor="text1"/>
        </w:rPr>
      </w:pPr>
    </w:p>
    <w:p w:rsidR="00A534F6" w:rsidRPr="00D721BB" w:rsidRDefault="00A534F6" w:rsidP="0021456A">
      <w:pPr>
        <w:jc w:val="both"/>
        <w:rPr>
          <w:color w:val="000000" w:themeColor="text1"/>
        </w:rPr>
      </w:pPr>
    </w:p>
    <w:p w:rsidR="00A534F6" w:rsidRPr="00D721BB" w:rsidRDefault="00A534F6" w:rsidP="0021456A">
      <w:pPr>
        <w:jc w:val="both"/>
        <w:rPr>
          <w:color w:val="000000" w:themeColor="text1"/>
        </w:rPr>
      </w:pPr>
    </w:p>
    <w:p w:rsidR="00A534F6" w:rsidRPr="00D721BB" w:rsidRDefault="00A534F6" w:rsidP="0021456A">
      <w:pPr>
        <w:jc w:val="both"/>
        <w:rPr>
          <w:color w:val="000000" w:themeColor="text1"/>
        </w:rPr>
      </w:pPr>
    </w:p>
    <w:p w:rsidR="00A534F6" w:rsidRPr="00D721BB" w:rsidRDefault="00A534F6" w:rsidP="0021456A">
      <w:pPr>
        <w:jc w:val="both"/>
        <w:rPr>
          <w:color w:val="000000" w:themeColor="text1"/>
        </w:rPr>
      </w:pPr>
    </w:p>
    <w:p w:rsidR="00A534F6" w:rsidRPr="00D721BB" w:rsidRDefault="00A534F6" w:rsidP="0021456A">
      <w:pPr>
        <w:jc w:val="both"/>
        <w:rPr>
          <w:color w:val="000000" w:themeColor="text1"/>
        </w:rPr>
      </w:pPr>
    </w:p>
    <w:p w:rsidR="00A534F6" w:rsidRPr="00D721BB" w:rsidRDefault="00A534F6" w:rsidP="0021456A">
      <w:pPr>
        <w:jc w:val="both"/>
        <w:rPr>
          <w:color w:val="000000" w:themeColor="text1"/>
        </w:rPr>
      </w:pPr>
    </w:p>
    <w:p w:rsidR="00A534F6" w:rsidRPr="00D721BB" w:rsidRDefault="00A534F6" w:rsidP="0021456A">
      <w:pPr>
        <w:jc w:val="both"/>
        <w:rPr>
          <w:color w:val="000000" w:themeColor="text1"/>
        </w:rPr>
      </w:pPr>
    </w:p>
    <w:p w:rsidR="00A534F6" w:rsidRPr="00D721BB" w:rsidRDefault="00A534F6" w:rsidP="0021456A">
      <w:pPr>
        <w:jc w:val="both"/>
        <w:rPr>
          <w:color w:val="000000" w:themeColor="text1"/>
        </w:rPr>
      </w:pPr>
    </w:p>
    <w:p w:rsidR="00A534F6" w:rsidRPr="00D721BB" w:rsidRDefault="00A534F6" w:rsidP="0021456A">
      <w:pPr>
        <w:jc w:val="both"/>
        <w:rPr>
          <w:color w:val="000000" w:themeColor="text1"/>
        </w:rPr>
      </w:pPr>
    </w:p>
    <w:p w:rsidR="00A534F6" w:rsidRPr="00D721BB" w:rsidRDefault="00A534F6" w:rsidP="0021456A">
      <w:pPr>
        <w:jc w:val="both"/>
        <w:rPr>
          <w:color w:val="000000" w:themeColor="text1"/>
        </w:rPr>
      </w:pPr>
    </w:p>
    <w:p w:rsidR="00A534F6" w:rsidRPr="00D721BB" w:rsidRDefault="00A534F6" w:rsidP="0021456A">
      <w:pPr>
        <w:jc w:val="both"/>
        <w:rPr>
          <w:color w:val="000000" w:themeColor="text1"/>
        </w:rPr>
      </w:pPr>
    </w:p>
    <w:p w:rsidR="00A534F6" w:rsidRPr="00D721BB" w:rsidRDefault="00A534F6" w:rsidP="0021456A">
      <w:pPr>
        <w:jc w:val="both"/>
        <w:rPr>
          <w:color w:val="000000" w:themeColor="text1"/>
        </w:rPr>
      </w:pPr>
    </w:p>
    <w:p w:rsidR="00A534F6" w:rsidRPr="00D721BB" w:rsidRDefault="00A534F6" w:rsidP="0021456A">
      <w:pPr>
        <w:jc w:val="both"/>
        <w:rPr>
          <w:color w:val="000000" w:themeColor="text1"/>
        </w:rPr>
      </w:pPr>
    </w:p>
    <w:p w:rsidR="00A534F6" w:rsidRPr="00D721BB" w:rsidRDefault="00A534F6" w:rsidP="0021456A">
      <w:pPr>
        <w:jc w:val="both"/>
        <w:rPr>
          <w:color w:val="000000" w:themeColor="text1"/>
        </w:rPr>
      </w:pPr>
    </w:p>
    <w:p w:rsidR="00A534F6" w:rsidRDefault="00A534F6" w:rsidP="0021456A">
      <w:pPr>
        <w:jc w:val="both"/>
        <w:rPr>
          <w:color w:val="000000" w:themeColor="text1"/>
        </w:rPr>
      </w:pPr>
    </w:p>
    <w:p w:rsidR="00F35A1D" w:rsidRDefault="00F35A1D" w:rsidP="0021456A">
      <w:pPr>
        <w:jc w:val="both"/>
        <w:rPr>
          <w:color w:val="000000" w:themeColor="text1"/>
        </w:rPr>
      </w:pPr>
    </w:p>
    <w:p w:rsidR="00F35A1D" w:rsidRDefault="00F35A1D" w:rsidP="0021456A">
      <w:pPr>
        <w:jc w:val="both"/>
        <w:rPr>
          <w:color w:val="000000" w:themeColor="text1"/>
        </w:rPr>
      </w:pPr>
    </w:p>
    <w:p w:rsidR="00F35A1D" w:rsidRDefault="00F35A1D" w:rsidP="0021456A">
      <w:pPr>
        <w:jc w:val="both"/>
        <w:rPr>
          <w:color w:val="000000" w:themeColor="text1"/>
        </w:rPr>
      </w:pPr>
    </w:p>
    <w:p w:rsidR="00F35A1D" w:rsidRDefault="00F35A1D" w:rsidP="0021456A">
      <w:pPr>
        <w:jc w:val="both"/>
        <w:rPr>
          <w:color w:val="000000" w:themeColor="text1"/>
        </w:rPr>
      </w:pPr>
    </w:p>
    <w:p w:rsidR="00F35A1D" w:rsidRDefault="00F35A1D" w:rsidP="0021456A">
      <w:pPr>
        <w:jc w:val="both"/>
        <w:rPr>
          <w:color w:val="000000" w:themeColor="text1"/>
        </w:rPr>
      </w:pPr>
    </w:p>
    <w:p w:rsidR="00F35A1D" w:rsidRDefault="00F35A1D" w:rsidP="0021456A">
      <w:pPr>
        <w:jc w:val="both"/>
        <w:rPr>
          <w:color w:val="000000" w:themeColor="text1"/>
        </w:rPr>
      </w:pPr>
    </w:p>
    <w:p w:rsidR="00F35A1D" w:rsidRDefault="00F35A1D" w:rsidP="0021456A">
      <w:pPr>
        <w:jc w:val="both"/>
        <w:rPr>
          <w:color w:val="000000" w:themeColor="text1"/>
        </w:rPr>
      </w:pPr>
    </w:p>
    <w:p w:rsidR="00F35A1D" w:rsidRDefault="00F35A1D" w:rsidP="0021456A">
      <w:pPr>
        <w:jc w:val="both"/>
        <w:rPr>
          <w:color w:val="000000" w:themeColor="text1"/>
        </w:rPr>
      </w:pPr>
    </w:p>
    <w:p w:rsidR="00F35A1D" w:rsidRDefault="00F35A1D" w:rsidP="0021456A">
      <w:pPr>
        <w:jc w:val="both"/>
        <w:rPr>
          <w:color w:val="000000" w:themeColor="text1"/>
        </w:rPr>
      </w:pPr>
    </w:p>
    <w:p w:rsidR="00F35A1D" w:rsidRDefault="00F35A1D" w:rsidP="0021456A">
      <w:pPr>
        <w:jc w:val="both"/>
        <w:rPr>
          <w:color w:val="000000" w:themeColor="text1"/>
        </w:rPr>
      </w:pPr>
    </w:p>
    <w:p w:rsidR="00F35A1D" w:rsidRDefault="00F35A1D" w:rsidP="0021456A">
      <w:pPr>
        <w:jc w:val="both"/>
        <w:rPr>
          <w:color w:val="000000" w:themeColor="text1"/>
        </w:rPr>
      </w:pPr>
    </w:p>
    <w:p w:rsidR="00F35A1D" w:rsidRDefault="00F35A1D" w:rsidP="0021456A">
      <w:pPr>
        <w:jc w:val="both"/>
        <w:rPr>
          <w:color w:val="000000" w:themeColor="text1"/>
        </w:rPr>
      </w:pPr>
    </w:p>
    <w:p w:rsidR="00F35A1D" w:rsidRDefault="00F35A1D" w:rsidP="0021456A">
      <w:pPr>
        <w:jc w:val="both"/>
        <w:rPr>
          <w:color w:val="000000" w:themeColor="text1"/>
        </w:rPr>
      </w:pPr>
    </w:p>
    <w:p w:rsidR="00F35A1D" w:rsidRDefault="00F35A1D" w:rsidP="0021456A">
      <w:pPr>
        <w:jc w:val="both"/>
        <w:rPr>
          <w:color w:val="000000" w:themeColor="text1"/>
        </w:rPr>
      </w:pPr>
    </w:p>
    <w:p w:rsidR="00F35A1D" w:rsidRDefault="00F35A1D" w:rsidP="0021456A">
      <w:pPr>
        <w:jc w:val="both"/>
        <w:rPr>
          <w:color w:val="000000" w:themeColor="text1"/>
        </w:rPr>
      </w:pPr>
    </w:p>
    <w:p w:rsidR="00F35A1D" w:rsidRDefault="00F35A1D" w:rsidP="0021456A">
      <w:pPr>
        <w:jc w:val="both"/>
        <w:rPr>
          <w:color w:val="000000" w:themeColor="text1"/>
        </w:rPr>
      </w:pPr>
    </w:p>
    <w:p w:rsidR="00F35A1D" w:rsidRDefault="00F35A1D" w:rsidP="0021456A">
      <w:pPr>
        <w:jc w:val="both"/>
        <w:rPr>
          <w:color w:val="000000" w:themeColor="text1"/>
        </w:rPr>
      </w:pPr>
    </w:p>
    <w:p w:rsidR="00F35A1D" w:rsidRDefault="00F35A1D" w:rsidP="0021456A">
      <w:pPr>
        <w:jc w:val="both"/>
        <w:rPr>
          <w:color w:val="000000" w:themeColor="text1"/>
        </w:rPr>
      </w:pPr>
    </w:p>
    <w:p w:rsidR="00F35A1D" w:rsidRDefault="00F35A1D" w:rsidP="0021456A">
      <w:pPr>
        <w:jc w:val="both"/>
        <w:rPr>
          <w:color w:val="000000" w:themeColor="text1"/>
        </w:rPr>
      </w:pPr>
    </w:p>
    <w:p w:rsidR="00A534F6" w:rsidRPr="00D721BB" w:rsidRDefault="00A534F6" w:rsidP="0021456A">
      <w:pPr>
        <w:jc w:val="both"/>
        <w:rPr>
          <w:color w:val="000000" w:themeColor="text1"/>
        </w:rPr>
      </w:pPr>
    </w:p>
    <w:p w:rsidR="0021456A" w:rsidRPr="00D721BB" w:rsidRDefault="0021456A" w:rsidP="0021456A">
      <w:pPr>
        <w:jc w:val="both"/>
        <w:rPr>
          <w:color w:val="000000" w:themeColor="text1"/>
        </w:rPr>
      </w:pPr>
    </w:p>
    <w:p w:rsidR="0000759F" w:rsidRPr="00D721BB" w:rsidRDefault="0000759F" w:rsidP="006F7FDE">
      <w:pPr>
        <w:widowControl/>
        <w:jc w:val="both"/>
        <w:rPr>
          <w:color w:val="000000" w:themeColor="text1"/>
        </w:rPr>
      </w:pPr>
      <w:r w:rsidRPr="00D721BB">
        <w:rPr>
          <w:color w:val="000000" w:themeColor="text1"/>
        </w:rPr>
        <w:br w:type="page"/>
      </w:r>
    </w:p>
    <w:p w:rsidR="0000759F" w:rsidRPr="00D721BB" w:rsidRDefault="0000759F" w:rsidP="006F7FDE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left="600" w:right="240" w:hanging="360"/>
        <w:jc w:val="both"/>
        <w:rPr>
          <w:rFonts w:eastAsia="標楷體"/>
          <w:color w:val="000000" w:themeColor="text1"/>
          <w:sz w:val="24"/>
          <w:szCs w:val="24"/>
        </w:rPr>
        <w:sectPr w:rsidR="0000759F" w:rsidRPr="00D721BB" w:rsidSect="00226F31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4572" w:h="20639" w:code="143"/>
          <w:pgMar w:top="851" w:right="1021" w:bottom="340" w:left="1021" w:header="568" w:footer="476" w:gutter="0"/>
          <w:cols w:num="2" w:sep="1" w:space="480"/>
          <w:titlePg/>
          <w:docGrid w:linePitch="329" w:charSpace="1297"/>
        </w:sectPr>
      </w:pPr>
    </w:p>
    <w:p w:rsidR="0000759F" w:rsidRPr="00D721BB" w:rsidRDefault="0000759F" w:rsidP="006F7FDE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left="600" w:right="240" w:hanging="360"/>
        <w:jc w:val="both"/>
        <w:rPr>
          <w:rFonts w:eastAsia="標楷體"/>
          <w:color w:val="000000" w:themeColor="text1"/>
          <w:sz w:val="24"/>
          <w:szCs w:val="24"/>
        </w:rPr>
      </w:pPr>
    </w:p>
    <w:p w:rsidR="0000759F" w:rsidRPr="00D721BB" w:rsidRDefault="0000759F" w:rsidP="006F7FDE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ind w:firstLine="640"/>
        <w:jc w:val="both"/>
        <w:rPr>
          <w:rFonts w:eastAsia="標楷體"/>
          <w:color w:val="000000" w:themeColor="text1"/>
          <w:sz w:val="24"/>
          <w:szCs w:val="24"/>
        </w:rPr>
      </w:pPr>
      <w:r w:rsidRPr="00D721BB">
        <w:rPr>
          <w:rFonts w:eastAsia="標楷體" w:hAnsi="標楷體"/>
          <w:color w:val="000000" w:themeColor="text1"/>
          <w:sz w:val="24"/>
          <w:szCs w:val="24"/>
        </w:rPr>
        <w:t>新北市立土城國民中學</w:t>
      </w:r>
      <w:r w:rsidR="00784A24" w:rsidRPr="00D721BB">
        <w:rPr>
          <w:rFonts w:eastAsia="標楷體"/>
          <w:color w:val="000000" w:themeColor="text1"/>
          <w:sz w:val="24"/>
          <w:szCs w:val="24"/>
        </w:rPr>
        <w:t>11</w:t>
      </w:r>
      <w:r w:rsidR="00081E39" w:rsidRPr="00D721BB">
        <w:rPr>
          <w:rFonts w:eastAsia="標楷體"/>
          <w:color w:val="000000" w:themeColor="text1"/>
          <w:sz w:val="24"/>
          <w:szCs w:val="24"/>
        </w:rPr>
        <w:t>1</w:t>
      </w:r>
      <w:r w:rsidRPr="00D721BB">
        <w:rPr>
          <w:rFonts w:eastAsia="標楷體" w:hAnsi="標楷體"/>
          <w:color w:val="000000" w:themeColor="text1"/>
          <w:sz w:val="24"/>
          <w:szCs w:val="24"/>
        </w:rPr>
        <w:t>學年度第</w:t>
      </w:r>
      <w:r w:rsidR="00FA6517" w:rsidRPr="00D721BB">
        <w:rPr>
          <w:rFonts w:eastAsia="標楷體"/>
          <w:color w:val="000000" w:themeColor="text1"/>
          <w:sz w:val="24"/>
          <w:szCs w:val="24"/>
        </w:rPr>
        <w:t>2</w:t>
      </w:r>
      <w:r w:rsidRPr="00D721BB">
        <w:rPr>
          <w:rFonts w:eastAsia="標楷體" w:hAnsi="標楷體"/>
          <w:color w:val="000000" w:themeColor="text1"/>
          <w:sz w:val="24"/>
          <w:szCs w:val="24"/>
        </w:rPr>
        <w:t>學期</w:t>
      </w:r>
      <w:r w:rsidRPr="00D721BB">
        <w:rPr>
          <w:rFonts w:eastAsia="標楷體"/>
          <w:color w:val="000000" w:themeColor="text1"/>
          <w:sz w:val="24"/>
          <w:szCs w:val="24"/>
        </w:rPr>
        <w:t xml:space="preserve"> </w:t>
      </w:r>
      <w:r w:rsidRPr="00D721BB">
        <w:rPr>
          <w:rFonts w:eastAsia="標楷體" w:hAnsi="標楷體"/>
          <w:color w:val="000000" w:themeColor="text1"/>
          <w:sz w:val="24"/>
          <w:szCs w:val="24"/>
        </w:rPr>
        <w:t>第</w:t>
      </w:r>
      <w:r w:rsidR="00FA6517" w:rsidRPr="00D721BB">
        <w:rPr>
          <w:rFonts w:eastAsia="標楷體"/>
          <w:color w:val="000000" w:themeColor="text1"/>
          <w:sz w:val="24"/>
          <w:szCs w:val="24"/>
        </w:rPr>
        <w:t>1</w:t>
      </w:r>
      <w:r w:rsidRPr="00D721BB">
        <w:rPr>
          <w:rFonts w:eastAsia="標楷體" w:hAnsi="標楷體"/>
          <w:color w:val="000000" w:themeColor="text1"/>
          <w:sz w:val="24"/>
          <w:szCs w:val="24"/>
        </w:rPr>
        <w:t>次段考</w:t>
      </w:r>
      <w:r w:rsidRPr="00D721BB">
        <w:rPr>
          <w:rFonts w:eastAsia="標楷體"/>
          <w:color w:val="000000" w:themeColor="text1"/>
          <w:sz w:val="24"/>
          <w:szCs w:val="24"/>
        </w:rPr>
        <w:t xml:space="preserve"> </w:t>
      </w:r>
      <w:r w:rsidR="00ED0E2A" w:rsidRPr="00D721BB">
        <w:rPr>
          <w:rFonts w:eastAsia="標楷體" w:hAnsi="標楷體"/>
          <w:color w:val="000000" w:themeColor="text1"/>
          <w:sz w:val="24"/>
          <w:szCs w:val="24"/>
        </w:rPr>
        <w:t>社會</w:t>
      </w:r>
      <w:r w:rsidRPr="00D721BB">
        <w:rPr>
          <w:rFonts w:eastAsia="標楷體"/>
          <w:color w:val="000000" w:themeColor="text1"/>
          <w:sz w:val="24"/>
          <w:szCs w:val="24"/>
        </w:rPr>
        <w:t xml:space="preserve"> </w:t>
      </w:r>
      <w:r w:rsidR="00B87F79" w:rsidRPr="00D721BB">
        <w:rPr>
          <w:rFonts w:eastAsia="標楷體" w:hAnsi="標楷體"/>
          <w:color w:val="000000" w:themeColor="text1"/>
          <w:sz w:val="24"/>
          <w:szCs w:val="24"/>
        </w:rPr>
        <w:t>科</w:t>
      </w:r>
      <w:r w:rsidR="0028527D" w:rsidRPr="00D721BB">
        <w:rPr>
          <w:rFonts w:eastAsia="標楷體"/>
          <w:color w:val="000000" w:themeColor="text1"/>
          <w:sz w:val="24"/>
          <w:szCs w:val="24"/>
        </w:rPr>
        <w:t>(</w:t>
      </w:r>
      <w:r w:rsidR="00081E39" w:rsidRPr="00D721BB">
        <w:rPr>
          <w:rFonts w:eastAsia="標楷體" w:hAnsi="標楷體"/>
          <w:color w:val="000000" w:themeColor="text1"/>
          <w:sz w:val="24"/>
          <w:szCs w:val="24"/>
        </w:rPr>
        <w:t>八</w:t>
      </w:r>
      <w:r w:rsidRPr="00D721BB">
        <w:rPr>
          <w:rFonts w:eastAsia="標楷體" w:hAnsi="標楷體"/>
          <w:color w:val="000000" w:themeColor="text1"/>
          <w:sz w:val="24"/>
          <w:szCs w:val="24"/>
        </w:rPr>
        <w:t>年級</w:t>
      </w:r>
      <w:r w:rsidR="0028527D" w:rsidRPr="00D721BB">
        <w:rPr>
          <w:rFonts w:eastAsia="標楷體"/>
          <w:color w:val="000000" w:themeColor="text1"/>
          <w:sz w:val="24"/>
          <w:szCs w:val="24"/>
        </w:rPr>
        <w:t>)</w:t>
      </w:r>
      <w:r w:rsidRPr="00D721BB">
        <w:rPr>
          <w:rFonts w:eastAsia="標楷體" w:hAnsi="標楷體"/>
          <w:color w:val="000000" w:themeColor="text1"/>
          <w:sz w:val="24"/>
          <w:szCs w:val="24"/>
        </w:rPr>
        <w:t>試題解答</w:t>
      </w:r>
      <w:r w:rsidR="00B87F79" w:rsidRPr="00D721BB">
        <w:rPr>
          <w:rFonts w:eastAsia="標楷體"/>
          <w:color w:val="000000" w:themeColor="text1"/>
          <w:sz w:val="24"/>
          <w:szCs w:val="24"/>
        </w:rPr>
        <w:t>A</w:t>
      </w:r>
    </w:p>
    <w:p w:rsidR="0000759F" w:rsidRPr="00D721BB" w:rsidRDefault="0000759F" w:rsidP="006F7FDE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ind w:left="540" w:hanging="540"/>
        <w:jc w:val="both"/>
        <w:rPr>
          <w:rFonts w:eastAsia="標楷體"/>
          <w:color w:val="000000" w:themeColor="text1"/>
          <w:sz w:val="24"/>
          <w:szCs w:val="24"/>
        </w:rPr>
      </w:pPr>
    </w:p>
    <w:p w:rsidR="0000759F" w:rsidRPr="00D721BB" w:rsidRDefault="0000759F" w:rsidP="006F7FDE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ind w:left="540" w:hanging="540"/>
        <w:jc w:val="both"/>
        <w:rPr>
          <w:rFonts w:eastAsia="標楷體"/>
          <w:color w:val="000000" w:themeColor="text1"/>
          <w:sz w:val="24"/>
          <w:szCs w:val="24"/>
        </w:rPr>
      </w:pPr>
      <w:r w:rsidRPr="00D721BB">
        <w:rPr>
          <w:rFonts w:eastAsia="標楷體" w:hAnsi="標楷體"/>
          <w:color w:val="000000" w:themeColor="text1"/>
          <w:sz w:val="24"/>
          <w:szCs w:val="24"/>
        </w:rPr>
        <w:t>選擇題：</w:t>
      </w:r>
    </w:p>
    <w:tbl>
      <w:tblPr>
        <w:tblW w:w="8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3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</w:tblGrid>
      <w:tr w:rsidR="0000759F" w:rsidRPr="00D721BB" w:rsidTr="000B0C03">
        <w:trPr>
          <w:trHeight w:val="560"/>
        </w:trPr>
        <w:tc>
          <w:tcPr>
            <w:tcW w:w="833" w:type="dxa"/>
            <w:vAlign w:val="center"/>
          </w:tcPr>
          <w:p w:rsidR="0000759F" w:rsidRPr="00D721BB" w:rsidRDefault="0000759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34" w:type="dxa"/>
            <w:vAlign w:val="center"/>
          </w:tcPr>
          <w:p w:rsidR="0000759F" w:rsidRPr="00D721BB" w:rsidRDefault="0000759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34" w:type="dxa"/>
            <w:vAlign w:val="center"/>
          </w:tcPr>
          <w:p w:rsidR="0000759F" w:rsidRPr="00D721BB" w:rsidRDefault="0000759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34" w:type="dxa"/>
            <w:vAlign w:val="center"/>
          </w:tcPr>
          <w:p w:rsidR="0000759F" w:rsidRPr="00D721BB" w:rsidRDefault="0000759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right w:val="double" w:sz="4" w:space="0" w:color="auto"/>
            </w:tcBorders>
            <w:vAlign w:val="center"/>
          </w:tcPr>
          <w:p w:rsidR="0000759F" w:rsidRPr="00D721BB" w:rsidRDefault="0000759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left w:val="double" w:sz="4" w:space="0" w:color="auto"/>
            </w:tcBorders>
            <w:vAlign w:val="center"/>
          </w:tcPr>
          <w:p w:rsidR="0000759F" w:rsidRPr="00D721BB" w:rsidRDefault="0000759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34" w:type="dxa"/>
            <w:vAlign w:val="center"/>
          </w:tcPr>
          <w:p w:rsidR="0000759F" w:rsidRPr="00D721BB" w:rsidRDefault="0000759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34" w:type="dxa"/>
            <w:vAlign w:val="center"/>
          </w:tcPr>
          <w:p w:rsidR="0000759F" w:rsidRPr="00D721BB" w:rsidRDefault="0000759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34" w:type="dxa"/>
            <w:vAlign w:val="center"/>
          </w:tcPr>
          <w:p w:rsidR="0000759F" w:rsidRPr="00D721BB" w:rsidRDefault="0000759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34" w:type="dxa"/>
            <w:vAlign w:val="center"/>
          </w:tcPr>
          <w:p w:rsidR="0000759F" w:rsidRPr="00D721BB" w:rsidRDefault="0000759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10</w:t>
            </w:r>
          </w:p>
        </w:tc>
      </w:tr>
      <w:tr w:rsidR="00D721BB" w:rsidRPr="00D721BB" w:rsidTr="00D721BB">
        <w:trPr>
          <w:trHeight w:val="560"/>
        </w:trPr>
        <w:tc>
          <w:tcPr>
            <w:tcW w:w="833" w:type="dxa"/>
            <w:vAlign w:val="center"/>
          </w:tcPr>
          <w:p w:rsidR="00D721BB" w:rsidRPr="00F35A1D" w:rsidRDefault="00757FF1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  <w:highlight w:val="yellow"/>
              </w:rPr>
            </w:pPr>
            <w:r>
              <w:rPr>
                <w:rFonts w:eastAsia="標楷體" w:hint="eastAsia"/>
                <w:sz w:val="24"/>
                <w:szCs w:val="24"/>
                <w:highlight w:val="yellow"/>
              </w:rPr>
              <w:t>A</w:t>
            </w:r>
          </w:p>
        </w:tc>
        <w:tc>
          <w:tcPr>
            <w:tcW w:w="834" w:type="dxa"/>
            <w:vAlign w:val="center"/>
          </w:tcPr>
          <w:p w:rsidR="00D721BB" w:rsidRPr="00F35A1D" w:rsidRDefault="00757FF1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  <w:highlight w:val="yellow"/>
              </w:rPr>
            </w:pPr>
            <w:r>
              <w:rPr>
                <w:rFonts w:eastAsia="標楷體" w:hint="eastAsia"/>
                <w:sz w:val="24"/>
                <w:szCs w:val="24"/>
                <w:highlight w:val="yellow"/>
              </w:rPr>
              <w:t>B</w:t>
            </w:r>
          </w:p>
        </w:tc>
        <w:tc>
          <w:tcPr>
            <w:tcW w:w="834" w:type="dxa"/>
            <w:vAlign w:val="center"/>
          </w:tcPr>
          <w:p w:rsidR="00D721BB" w:rsidRPr="00F35A1D" w:rsidRDefault="00757FF1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  <w:highlight w:val="yellow"/>
              </w:rPr>
            </w:pPr>
            <w:r>
              <w:rPr>
                <w:rFonts w:eastAsia="標楷體" w:hint="eastAsia"/>
                <w:sz w:val="24"/>
                <w:szCs w:val="24"/>
                <w:highlight w:val="yellow"/>
              </w:rPr>
              <w:t>B</w:t>
            </w:r>
          </w:p>
        </w:tc>
        <w:tc>
          <w:tcPr>
            <w:tcW w:w="834" w:type="dxa"/>
            <w:vAlign w:val="center"/>
          </w:tcPr>
          <w:p w:rsidR="00D721BB" w:rsidRPr="00F35A1D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  <w:highlight w:val="yellow"/>
              </w:rPr>
            </w:pPr>
            <w:r w:rsidRPr="00F35A1D">
              <w:rPr>
                <w:rFonts w:eastAsia="標楷體" w:hint="eastAsia"/>
                <w:sz w:val="24"/>
                <w:szCs w:val="24"/>
                <w:highlight w:val="yellow"/>
              </w:rPr>
              <w:t>D</w:t>
            </w:r>
          </w:p>
        </w:tc>
        <w:tc>
          <w:tcPr>
            <w:tcW w:w="834" w:type="dxa"/>
            <w:tcBorders>
              <w:right w:val="double" w:sz="4" w:space="0" w:color="auto"/>
            </w:tcBorders>
            <w:vAlign w:val="center"/>
          </w:tcPr>
          <w:p w:rsidR="00D721BB" w:rsidRPr="00F35A1D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  <w:highlight w:val="yellow"/>
              </w:rPr>
            </w:pPr>
            <w:r w:rsidRPr="00F35A1D">
              <w:rPr>
                <w:rFonts w:eastAsia="標楷體" w:hint="eastAsia"/>
                <w:sz w:val="24"/>
                <w:szCs w:val="24"/>
                <w:highlight w:val="yellow"/>
              </w:rPr>
              <w:t>C</w:t>
            </w:r>
          </w:p>
        </w:tc>
        <w:tc>
          <w:tcPr>
            <w:tcW w:w="834" w:type="dxa"/>
            <w:tcBorders>
              <w:left w:val="double" w:sz="4" w:space="0" w:color="auto"/>
            </w:tcBorders>
            <w:vAlign w:val="center"/>
          </w:tcPr>
          <w:p w:rsidR="00D721BB" w:rsidRPr="00F35A1D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  <w:highlight w:val="yellow"/>
              </w:rPr>
            </w:pPr>
            <w:r w:rsidRPr="00F35A1D">
              <w:rPr>
                <w:rFonts w:eastAsia="標楷體" w:hint="eastAsia"/>
                <w:sz w:val="24"/>
                <w:szCs w:val="24"/>
                <w:highlight w:val="yellow"/>
              </w:rPr>
              <w:t>D</w:t>
            </w:r>
          </w:p>
        </w:tc>
        <w:tc>
          <w:tcPr>
            <w:tcW w:w="834" w:type="dxa"/>
            <w:vAlign w:val="center"/>
          </w:tcPr>
          <w:p w:rsidR="00D721BB" w:rsidRPr="00F35A1D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  <w:highlight w:val="yellow"/>
              </w:rPr>
            </w:pPr>
            <w:r w:rsidRPr="00F35A1D">
              <w:rPr>
                <w:rFonts w:eastAsia="標楷體" w:hint="eastAsia"/>
                <w:sz w:val="24"/>
                <w:szCs w:val="24"/>
                <w:highlight w:val="yellow"/>
              </w:rPr>
              <w:t>A</w:t>
            </w:r>
          </w:p>
        </w:tc>
        <w:tc>
          <w:tcPr>
            <w:tcW w:w="834" w:type="dxa"/>
            <w:vAlign w:val="center"/>
          </w:tcPr>
          <w:p w:rsidR="00D721BB" w:rsidRPr="00F35A1D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  <w:highlight w:val="yellow"/>
              </w:rPr>
            </w:pPr>
            <w:r w:rsidRPr="00F35A1D">
              <w:rPr>
                <w:rFonts w:eastAsia="標楷體" w:hint="eastAsia"/>
                <w:sz w:val="24"/>
                <w:szCs w:val="24"/>
                <w:highlight w:val="yellow"/>
              </w:rPr>
              <w:t>B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D721BB">
            <w:pPr>
              <w:contextualSpacing/>
              <w:jc w:val="center"/>
              <w:rPr>
                <w:b/>
                <w:color w:val="FF0000"/>
              </w:rPr>
            </w:pPr>
            <w:r w:rsidRPr="00D721BB">
              <w:rPr>
                <w:b/>
                <w:color w:val="FF0000"/>
              </w:rPr>
              <w:t>A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D721BB">
            <w:pPr>
              <w:contextualSpacing/>
              <w:jc w:val="center"/>
              <w:rPr>
                <w:b/>
                <w:color w:val="FF0000"/>
              </w:rPr>
            </w:pPr>
            <w:r w:rsidRPr="00D721BB">
              <w:rPr>
                <w:b/>
                <w:color w:val="FF0000"/>
              </w:rPr>
              <w:t>C</w:t>
            </w:r>
          </w:p>
        </w:tc>
      </w:tr>
      <w:tr w:rsidR="000F6836" w:rsidRPr="00D721BB" w:rsidTr="000B0C03">
        <w:trPr>
          <w:trHeight w:val="560"/>
        </w:trPr>
        <w:tc>
          <w:tcPr>
            <w:tcW w:w="833" w:type="dxa"/>
            <w:vAlign w:val="center"/>
          </w:tcPr>
          <w:p w:rsidR="000F6836" w:rsidRPr="00D721BB" w:rsidRDefault="000F6836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34" w:type="dxa"/>
            <w:vAlign w:val="center"/>
          </w:tcPr>
          <w:p w:rsidR="000F6836" w:rsidRPr="00D721BB" w:rsidRDefault="000F6836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34" w:type="dxa"/>
            <w:vAlign w:val="center"/>
          </w:tcPr>
          <w:p w:rsidR="000F6836" w:rsidRPr="00D721BB" w:rsidRDefault="000F6836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34" w:type="dxa"/>
            <w:vAlign w:val="center"/>
          </w:tcPr>
          <w:p w:rsidR="000F6836" w:rsidRPr="00D721BB" w:rsidRDefault="000F6836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34" w:type="dxa"/>
            <w:tcBorders>
              <w:right w:val="double" w:sz="4" w:space="0" w:color="auto"/>
            </w:tcBorders>
            <w:vAlign w:val="center"/>
          </w:tcPr>
          <w:p w:rsidR="000F6836" w:rsidRPr="00D721BB" w:rsidRDefault="000F6836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34" w:type="dxa"/>
            <w:tcBorders>
              <w:left w:val="double" w:sz="4" w:space="0" w:color="auto"/>
            </w:tcBorders>
            <w:vAlign w:val="center"/>
          </w:tcPr>
          <w:p w:rsidR="000F6836" w:rsidRPr="00D721BB" w:rsidRDefault="000F6836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34" w:type="dxa"/>
            <w:vAlign w:val="center"/>
          </w:tcPr>
          <w:p w:rsidR="000F6836" w:rsidRPr="00D721BB" w:rsidRDefault="000F6836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34" w:type="dxa"/>
            <w:vAlign w:val="center"/>
          </w:tcPr>
          <w:p w:rsidR="000F6836" w:rsidRPr="00D721BB" w:rsidRDefault="000F6836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34" w:type="dxa"/>
            <w:vAlign w:val="center"/>
          </w:tcPr>
          <w:p w:rsidR="000F6836" w:rsidRPr="00D721BB" w:rsidRDefault="000F6836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34" w:type="dxa"/>
            <w:vAlign w:val="center"/>
          </w:tcPr>
          <w:p w:rsidR="000F6836" w:rsidRPr="00D721BB" w:rsidRDefault="000F6836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20</w:t>
            </w:r>
          </w:p>
        </w:tc>
      </w:tr>
      <w:tr w:rsidR="00D721BB" w:rsidRPr="00D721BB" w:rsidTr="00D721BB">
        <w:trPr>
          <w:trHeight w:val="560"/>
        </w:trPr>
        <w:tc>
          <w:tcPr>
            <w:tcW w:w="833" w:type="dxa"/>
            <w:vAlign w:val="center"/>
          </w:tcPr>
          <w:p w:rsidR="00D721BB" w:rsidRPr="00D721BB" w:rsidRDefault="00D721BB" w:rsidP="00D721BB">
            <w:pPr>
              <w:contextualSpacing/>
              <w:jc w:val="center"/>
              <w:rPr>
                <w:b/>
                <w:color w:val="FF0000"/>
              </w:rPr>
            </w:pPr>
            <w:r w:rsidRPr="00D721BB">
              <w:rPr>
                <w:b/>
                <w:color w:val="FF0000"/>
              </w:rPr>
              <w:t>B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D721BB">
            <w:pPr>
              <w:contextualSpacing/>
              <w:jc w:val="center"/>
              <w:rPr>
                <w:b/>
                <w:color w:val="FF0000"/>
              </w:rPr>
            </w:pPr>
            <w:r w:rsidRPr="00D721BB">
              <w:rPr>
                <w:b/>
                <w:color w:val="FF0000"/>
              </w:rPr>
              <w:t>B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D721BB">
            <w:pPr>
              <w:contextualSpacing/>
              <w:jc w:val="center"/>
              <w:rPr>
                <w:b/>
                <w:color w:val="FF0000"/>
              </w:rPr>
            </w:pPr>
            <w:r w:rsidRPr="00D721BB">
              <w:rPr>
                <w:b/>
                <w:color w:val="FF0000"/>
              </w:rPr>
              <w:t>D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D721BB">
            <w:pPr>
              <w:contextualSpacing/>
              <w:jc w:val="center"/>
              <w:rPr>
                <w:b/>
                <w:color w:val="FF0000"/>
              </w:rPr>
            </w:pPr>
            <w:r w:rsidRPr="00D721BB">
              <w:rPr>
                <w:b/>
                <w:color w:val="FF0000"/>
              </w:rPr>
              <w:t>D</w:t>
            </w:r>
          </w:p>
        </w:tc>
        <w:tc>
          <w:tcPr>
            <w:tcW w:w="834" w:type="dxa"/>
            <w:tcBorders>
              <w:right w:val="double" w:sz="4" w:space="0" w:color="auto"/>
            </w:tcBorders>
            <w:vAlign w:val="center"/>
          </w:tcPr>
          <w:p w:rsidR="00D721BB" w:rsidRPr="00D721BB" w:rsidRDefault="00D721BB" w:rsidP="00D721BB">
            <w:pPr>
              <w:contextualSpacing/>
              <w:jc w:val="center"/>
              <w:rPr>
                <w:b/>
                <w:color w:val="FF0000"/>
              </w:rPr>
            </w:pPr>
            <w:r w:rsidRPr="00D721BB">
              <w:rPr>
                <w:b/>
                <w:color w:val="FF0000"/>
              </w:rPr>
              <w:t>A</w:t>
            </w:r>
          </w:p>
        </w:tc>
        <w:tc>
          <w:tcPr>
            <w:tcW w:w="834" w:type="dxa"/>
            <w:tcBorders>
              <w:left w:val="double" w:sz="4" w:space="0" w:color="auto"/>
            </w:tcBorders>
            <w:vAlign w:val="center"/>
          </w:tcPr>
          <w:p w:rsidR="00D721BB" w:rsidRPr="00D721BB" w:rsidRDefault="00D721BB" w:rsidP="00D721BB">
            <w:pPr>
              <w:contextualSpacing/>
              <w:jc w:val="center"/>
              <w:rPr>
                <w:b/>
                <w:color w:val="FF0000"/>
              </w:rPr>
            </w:pPr>
            <w:r w:rsidRPr="00D721BB">
              <w:rPr>
                <w:b/>
                <w:color w:val="FF0000"/>
              </w:rPr>
              <w:t>D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D721BB">
            <w:pPr>
              <w:contextualSpacing/>
              <w:jc w:val="center"/>
              <w:rPr>
                <w:b/>
                <w:color w:val="FF0000"/>
              </w:rPr>
            </w:pPr>
            <w:r w:rsidRPr="00D721BB">
              <w:rPr>
                <w:b/>
                <w:color w:val="FF0000"/>
              </w:rPr>
              <w:t>A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D721BB">
            <w:pPr>
              <w:contextualSpacing/>
              <w:jc w:val="center"/>
              <w:rPr>
                <w:b/>
                <w:color w:val="FF0000"/>
              </w:rPr>
            </w:pPr>
            <w:r w:rsidRPr="00D721BB">
              <w:rPr>
                <w:b/>
                <w:color w:val="FF0000"/>
              </w:rPr>
              <w:t>B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D721BB">
            <w:pPr>
              <w:contextualSpacing/>
              <w:jc w:val="center"/>
              <w:rPr>
                <w:b/>
                <w:color w:val="FF0000"/>
              </w:rPr>
            </w:pPr>
            <w:r w:rsidRPr="00D721BB">
              <w:rPr>
                <w:b/>
                <w:color w:val="FF0000"/>
              </w:rPr>
              <w:t>C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D721BB">
            <w:pPr>
              <w:contextualSpacing/>
              <w:jc w:val="center"/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A</w:t>
            </w:r>
          </w:p>
        </w:tc>
      </w:tr>
      <w:tr w:rsidR="00D721BB" w:rsidRPr="00D721BB" w:rsidTr="000B0C03">
        <w:trPr>
          <w:trHeight w:val="560"/>
        </w:trPr>
        <w:tc>
          <w:tcPr>
            <w:tcW w:w="833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34" w:type="dxa"/>
            <w:tcBorders>
              <w:right w:val="double" w:sz="4" w:space="0" w:color="auto"/>
            </w:tcBorders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834" w:type="dxa"/>
            <w:tcBorders>
              <w:left w:val="double" w:sz="4" w:space="0" w:color="auto"/>
            </w:tcBorders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30</w:t>
            </w:r>
          </w:p>
        </w:tc>
      </w:tr>
      <w:tr w:rsidR="00D721BB" w:rsidRPr="00D721BB" w:rsidTr="00D721BB">
        <w:trPr>
          <w:trHeight w:val="560"/>
        </w:trPr>
        <w:tc>
          <w:tcPr>
            <w:tcW w:w="833" w:type="dxa"/>
            <w:vAlign w:val="center"/>
          </w:tcPr>
          <w:p w:rsidR="00D721BB" w:rsidRPr="00D721BB" w:rsidRDefault="00D721BB" w:rsidP="00D721BB">
            <w:pPr>
              <w:contextualSpacing/>
              <w:jc w:val="center"/>
              <w:rPr>
                <w:b/>
                <w:color w:val="FF0000"/>
              </w:rPr>
            </w:pPr>
            <w:r w:rsidRPr="00D721BB">
              <w:rPr>
                <w:b/>
                <w:color w:val="FF0000"/>
              </w:rPr>
              <w:t>C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D721BB">
            <w:pPr>
              <w:contextualSpacing/>
              <w:jc w:val="center"/>
              <w:rPr>
                <w:b/>
                <w:color w:val="FF0000"/>
              </w:rPr>
            </w:pPr>
            <w:r w:rsidRPr="00D721BB">
              <w:rPr>
                <w:b/>
                <w:color w:val="FF0000"/>
              </w:rPr>
              <w:t>C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D721BB">
            <w:pPr>
              <w:contextualSpacing/>
              <w:jc w:val="center"/>
              <w:rPr>
                <w:b/>
                <w:color w:val="FF0000"/>
              </w:rPr>
            </w:pPr>
            <w:r w:rsidRPr="00D721BB">
              <w:rPr>
                <w:b/>
                <w:color w:val="FF0000"/>
              </w:rPr>
              <w:t>C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D721BB">
            <w:pPr>
              <w:contextualSpacing/>
              <w:jc w:val="center"/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D</w:t>
            </w:r>
          </w:p>
        </w:tc>
        <w:tc>
          <w:tcPr>
            <w:tcW w:w="834" w:type="dxa"/>
            <w:tcBorders>
              <w:right w:val="double" w:sz="4" w:space="0" w:color="auto"/>
            </w:tcBorders>
            <w:vAlign w:val="center"/>
          </w:tcPr>
          <w:p w:rsidR="00D721BB" w:rsidRPr="00910920" w:rsidRDefault="00251090" w:rsidP="00D721BB">
            <w:pPr>
              <w:contextualSpacing/>
              <w:jc w:val="center"/>
              <w:rPr>
                <w:b/>
                <w:color w:val="1F497D" w:themeColor="text2"/>
              </w:rPr>
            </w:pPr>
            <w:r w:rsidRPr="00910920">
              <w:rPr>
                <w:rFonts w:hint="eastAsia"/>
                <w:b/>
                <w:color w:val="1F497D" w:themeColor="text2"/>
              </w:rPr>
              <w:t>A</w:t>
            </w:r>
          </w:p>
        </w:tc>
        <w:tc>
          <w:tcPr>
            <w:tcW w:w="834" w:type="dxa"/>
            <w:tcBorders>
              <w:left w:val="double" w:sz="4" w:space="0" w:color="auto"/>
            </w:tcBorders>
            <w:vAlign w:val="center"/>
          </w:tcPr>
          <w:p w:rsidR="00D721BB" w:rsidRPr="00910920" w:rsidRDefault="00251090" w:rsidP="00D721BB">
            <w:pPr>
              <w:contextualSpacing/>
              <w:jc w:val="center"/>
              <w:rPr>
                <w:b/>
                <w:color w:val="1F497D" w:themeColor="text2"/>
              </w:rPr>
            </w:pPr>
            <w:r w:rsidRPr="00910920">
              <w:rPr>
                <w:rFonts w:hint="eastAsia"/>
                <w:b/>
                <w:color w:val="1F497D" w:themeColor="text2"/>
              </w:rPr>
              <w:t>C</w:t>
            </w:r>
          </w:p>
        </w:tc>
        <w:tc>
          <w:tcPr>
            <w:tcW w:w="834" w:type="dxa"/>
            <w:vAlign w:val="center"/>
          </w:tcPr>
          <w:p w:rsidR="00D721BB" w:rsidRPr="00910920" w:rsidRDefault="0031061F" w:rsidP="00D721BB">
            <w:pPr>
              <w:contextualSpacing/>
              <w:jc w:val="center"/>
              <w:rPr>
                <w:b/>
                <w:color w:val="1F497D" w:themeColor="text2"/>
              </w:rPr>
            </w:pPr>
            <w:r w:rsidRPr="00910920">
              <w:rPr>
                <w:rFonts w:hint="eastAsia"/>
                <w:b/>
                <w:color w:val="1F497D" w:themeColor="text2"/>
              </w:rPr>
              <w:t>B</w:t>
            </w:r>
          </w:p>
        </w:tc>
        <w:tc>
          <w:tcPr>
            <w:tcW w:w="834" w:type="dxa"/>
            <w:vAlign w:val="center"/>
          </w:tcPr>
          <w:p w:rsidR="00D721BB" w:rsidRPr="00910920" w:rsidRDefault="0031061F" w:rsidP="00D721BB">
            <w:pPr>
              <w:contextualSpacing/>
              <w:jc w:val="center"/>
              <w:rPr>
                <w:b/>
                <w:color w:val="1F497D" w:themeColor="text2"/>
              </w:rPr>
            </w:pPr>
            <w:r w:rsidRPr="00910920">
              <w:rPr>
                <w:rFonts w:hint="eastAsia"/>
                <w:b/>
                <w:color w:val="1F497D" w:themeColor="text2"/>
              </w:rPr>
              <w:t>C</w:t>
            </w:r>
          </w:p>
        </w:tc>
        <w:tc>
          <w:tcPr>
            <w:tcW w:w="834" w:type="dxa"/>
            <w:vAlign w:val="center"/>
          </w:tcPr>
          <w:p w:rsidR="00D721BB" w:rsidRPr="00910920" w:rsidRDefault="0031061F" w:rsidP="00D721BB">
            <w:pPr>
              <w:contextualSpacing/>
              <w:jc w:val="center"/>
              <w:rPr>
                <w:b/>
                <w:color w:val="1F497D" w:themeColor="text2"/>
              </w:rPr>
            </w:pPr>
            <w:r w:rsidRPr="00910920">
              <w:rPr>
                <w:rFonts w:hint="eastAsia"/>
                <w:b/>
                <w:color w:val="1F497D" w:themeColor="text2"/>
              </w:rPr>
              <w:t>C</w:t>
            </w:r>
          </w:p>
        </w:tc>
        <w:tc>
          <w:tcPr>
            <w:tcW w:w="834" w:type="dxa"/>
            <w:vAlign w:val="center"/>
          </w:tcPr>
          <w:p w:rsidR="00D721BB" w:rsidRPr="00910920" w:rsidRDefault="0031061F" w:rsidP="00D721BB">
            <w:pPr>
              <w:contextualSpacing/>
              <w:jc w:val="center"/>
              <w:rPr>
                <w:b/>
                <w:color w:val="1F497D" w:themeColor="text2"/>
              </w:rPr>
            </w:pPr>
            <w:r w:rsidRPr="00910920">
              <w:rPr>
                <w:rFonts w:hint="eastAsia"/>
                <w:b/>
                <w:color w:val="1F497D" w:themeColor="text2"/>
              </w:rPr>
              <w:t>C</w:t>
            </w:r>
          </w:p>
        </w:tc>
      </w:tr>
      <w:tr w:rsidR="00D721BB" w:rsidRPr="00D721BB" w:rsidTr="000B0C03">
        <w:trPr>
          <w:trHeight w:val="560"/>
        </w:trPr>
        <w:tc>
          <w:tcPr>
            <w:tcW w:w="833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834" w:type="dxa"/>
            <w:tcBorders>
              <w:right w:val="double" w:sz="4" w:space="0" w:color="auto"/>
            </w:tcBorders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834" w:type="dxa"/>
            <w:tcBorders>
              <w:left w:val="double" w:sz="4" w:space="0" w:color="auto"/>
            </w:tcBorders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40</w:t>
            </w:r>
          </w:p>
        </w:tc>
      </w:tr>
      <w:tr w:rsidR="00D721BB" w:rsidRPr="00D721BB" w:rsidTr="000B0C03">
        <w:trPr>
          <w:trHeight w:val="560"/>
        </w:trPr>
        <w:tc>
          <w:tcPr>
            <w:tcW w:w="833" w:type="dxa"/>
            <w:vAlign w:val="center"/>
          </w:tcPr>
          <w:p w:rsidR="00D721BB" w:rsidRPr="00910920" w:rsidRDefault="0031061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1F497D" w:themeColor="text2"/>
                <w:sz w:val="24"/>
                <w:szCs w:val="24"/>
              </w:rPr>
            </w:pPr>
            <w:r w:rsidRPr="00910920">
              <w:rPr>
                <w:rFonts w:eastAsia="標楷體" w:hint="eastAsia"/>
                <w:color w:val="1F497D" w:themeColor="text2"/>
                <w:sz w:val="24"/>
                <w:szCs w:val="24"/>
              </w:rPr>
              <w:t>D</w:t>
            </w:r>
          </w:p>
        </w:tc>
        <w:tc>
          <w:tcPr>
            <w:tcW w:w="834" w:type="dxa"/>
            <w:vAlign w:val="center"/>
          </w:tcPr>
          <w:p w:rsidR="00D721BB" w:rsidRPr="00910920" w:rsidRDefault="0031061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1F497D" w:themeColor="text2"/>
                <w:sz w:val="24"/>
                <w:szCs w:val="24"/>
              </w:rPr>
            </w:pPr>
            <w:r w:rsidRPr="00910920">
              <w:rPr>
                <w:rFonts w:eastAsia="標楷體" w:hint="eastAsia"/>
                <w:color w:val="1F497D" w:themeColor="text2"/>
                <w:sz w:val="24"/>
                <w:szCs w:val="24"/>
              </w:rPr>
              <w:t>D</w:t>
            </w:r>
          </w:p>
        </w:tc>
        <w:tc>
          <w:tcPr>
            <w:tcW w:w="834" w:type="dxa"/>
            <w:vAlign w:val="center"/>
          </w:tcPr>
          <w:p w:rsidR="00D721BB" w:rsidRPr="00910920" w:rsidRDefault="0031061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1F497D" w:themeColor="text2"/>
                <w:sz w:val="24"/>
                <w:szCs w:val="24"/>
              </w:rPr>
            </w:pPr>
            <w:r w:rsidRPr="00910920">
              <w:rPr>
                <w:rFonts w:eastAsia="標楷體" w:hint="eastAsia"/>
                <w:color w:val="1F497D" w:themeColor="text2"/>
                <w:sz w:val="24"/>
                <w:szCs w:val="24"/>
              </w:rPr>
              <w:t>D</w:t>
            </w:r>
          </w:p>
        </w:tc>
        <w:tc>
          <w:tcPr>
            <w:tcW w:w="834" w:type="dxa"/>
            <w:vAlign w:val="center"/>
          </w:tcPr>
          <w:p w:rsidR="00D721BB" w:rsidRPr="00910920" w:rsidRDefault="0031061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1F497D" w:themeColor="text2"/>
                <w:sz w:val="24"/>
                <w:szCs w:val="24"/>
              </w:rPr>
            </w:pPr>
            <w:r w:rsidRPr="00910920">
              <w:rPr>
                <w:rFonts w:eastAsia="標楷體" w:hint="eastAsia"/>
                <w:color w:val="1F497D" w:themeColor="text2"/>
                <w:sz w:val="24"/>
                <w:szCs w:val="24"/>
              </w:rPr>
              <w:t>C</w:t>
            </w:r>
          </w:p>
        </w:tc>
        <w:tc>
          <w:tcPr>
            <w:tcW w:w="834" w:type="dxa"/>
            <w:tcBorders>
              <w:right w:val="double" w:sz="4" w:space="0" w:color="auto"/>
            </w:tcBorders>
            <w:vAlign w:val="center"/>
          </w:tcPr>
          <w:p w:rsidR="00D721BB" w:rsidRPr="00910920" w:rsidRDefault="00C97752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1F497D" w:themeColor="text2"/>
                <w:sz w:val="24"/>
                <w:szCs w:val="24"/>
              </w:rPr>
            </w:pPr>
            <w:r w:rsidRPr="00910920">
              <w:rPr>
                <w:rFonts w:eastAsia="標楷體" w:hint="eastAsia"/>
                <w:color w:val="1F497D" w:themeColor="text2"/>
                <w:sz w:val="24"/>
                <w:szCs w:val="24"/>
              </w:rPr>
              <w:t>A</w:t>
            </w:r>
          </w:p>
        </w:tc>
        <w:tc>
          <w:tcPr>
            <w:tcW w:w="834" w:type="dxa"/>
            <w:tcBorders>
              <w:left w:val="double" w:sz="4" w:space="0" w:color="auto"/>
            </w:tcBorders>
            <w:vAlign w:val="center"/>
          </w:tcPr>
          <w:p w:rsidR="00D721BB" w:rsidRPr="00910920" w:rsidRDefault="0031061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1F497D" w:themeColor="text2"/>
                <w:sz w:val="24"/>
                <w:szCs w:val="24"/>
              </w:rPr>
            </w:pPr>
            <w:r w:rsidRPr="00910920">
              <w:rPr>
                <w:rFonts w:eastAsia="標楷體" w:hint="eastAsia"/>
                <w:color w:val="1F497D" w:themeColor="text2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D721BB" w:rsidRPr="00910920" w:rsidRDefault="0031061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1F497D" w:themeColor="text2"/>
                <w:sz w:val="24"/>
                <w:szCs w:val="24"/>
              </w:rPr>
            </w:pPr>
            <w:r w:rsidRPr="00910920">
              <w:rPr>
                <w:rFonts w:eastAsia="標楷體" w:hint="eastAsia"/>
                <w:color w:val="1F497D" w:themeColor="text2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D721BB" w:rsidRPr="00910920" w:rsidRDefault="0031061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1F497D" w:themeColor="text2"/>
                <w:sz w:val="24"/>
                <w:szCs w:val="24"/>
              </w:rPr>
            </w:pPr>
            <w:r w:rsidRPr="00910920">
              <w:rPr>
                <w:rFonts w:eastAsia="標楷體" w:hint="eastAsia"/>
                <w:color w:val="1F497D" w:themeColor="text2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D721BB" w:rsidRPr="00910920" w:rsidRDefault="0031061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1F497D" w:themeColor="text2"/>
                <w:sz w:val="24"/>
                <w:szCs w:val="24"/>
              </w:rPr>
            </w:pPr>
            <w:r w:rsidRPr="00910920">
              <w:rPr>
                <w:rFonts w:eastAsia="標楷體" w:hint="eastAsia"/>
                <w:color w:val="1F497D" w:themeColor="text2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D721BB" w:rsidRPr="00D721BB" w:rsidRDefault="00F35A1D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  <w:highlight w:val="yellow"/>
              </w:rPr>
            </w:pPr>
            <w:r>
              <w:rPr>
                <w:rFonts w:eastAsia="標楷體"/>
                <w:sz w:val="24"/>
                <w:szCs w:val="24"/>
                <w:highlight w:val="yellow"/>
              </w:rPr>
              <w:t>C</w:t>
            </w:r>
          </w:p>
        </w:tc>
      </w:tr>
      <w:tr w:rsidR="00D721BB" w:rsidRPr="00D721BB" w:rsidTr="000B0C03">
        <w:trPr>
          <w:trHeight w:val="560"/>
        </w:trPr>
        <w:tc>
          <w:tcPr>
            <w:tcW w:w="833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834" w:type="dxa"/>
            <w:tcBorders>
              <w:right w:val="double" w:sz="4" w:space="0" w:color="auto"/>
            </w:tcBorders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834" w:type="dxa"/>
            <w:tcBorders>
              <w:left w:val="double" w:sz="4" w:space="0" w:color="auto"/>
            </w:tcBorders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834" w:type="dxa"/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50</w:t>
            </w:r>
          </w:p>
        </w:tc>
      </w:tr>
      <w:tr w:rsidR="00D721BB" w:rsidRPr="00D721BB" w:rsidTr="000B0C03">
        <w:trPr>
          <w:trHeight w:val="560"/>
        </w:trPr>
        <w:tc>
          <w:tcPr>
            <w:tcW w:w="833" w:type="dxa"/>
            <w:vAlign w:val="center"/>
          </w:tcPr>
          <w:p w:rsidR="00D721BB" w:rsidRPr="00D721BB" w:rsidRDefault="00F35A1D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  <w:highlight w:val="yellow"/>
              </w:rPr>
            </w:pPr>
            <w:r>
              <w:rPr>
                <w:rFonts w:eastAsia="標楷體"/>
                <w:sz w:val="24"/>
                <w:szCs w:val="24"/>
                <w:highlight w:val="yellow"/>
              </w:rPr>
              <w:t>B</w:t>
            </w:r>
          </w:p>
        </w:tc>
        <w:tc>
          <w:tcPr>
            <w:tcW w:w="834" w:type="dxa"/>
            <w:vAlign w:val="center"/>
          </w:tcPr>
          <w:p w:rsidR="00D721BB" w:rsidRPr="00D721BB" w:rsidRDefault="00F35A1D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  <w:highlight w:val="yellow"/>
              </w:rPr>
            </w:pPr>
            <w:r>
              <w:rPr>
                <w:rFonts w:eastAsia="標楷體"/>
                <w:sz w:val="24"/>
                <w:szCs w:val="24"/>
                <w:highlight w:val="yellow"/>
              </w:rPr>
              <w:t>A</w:t>
            </w:r>
          </w:p>
        </w:tc>
        <w:tc>
          <w:tcPr>
            <w:tcW w:w="834" w:type="dxa"/>
            <w:vAlign w:val="center"/>
          </w:tcPr>
          <w:p w:rsidR="00D721BB" w:rsidRPr="00D721BB" w:rsidRDefault="00F35A1D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  <w:highlight w:val="yellow"/>
              </w:rPr>
            </w:pPr>
            <w:r>
              <w:rPr>
                <w:rFonts w:eastAsia="標楷體"/>
                <w:sz w:val="24"/>
                <w:szCs w:val="24"/>
                <w:highlight w:val="yellow"/>
              </w:rPr>
              <w:t>B</w:t>
            </w:r>
          </w:p>
        </w:tc>
        <w:tc>
          <w:tcPr>
            <w:tcW w:w="834" w:type="dxa"/>
            <w:vAlign w:val="center"/>
          </w:tcPr>
          <w:p w:rsidR="00D721BB" w:rsidRPr="00D721BB" w:rsidRDefault="00F35A1D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  <w:highlight w:val="yellow"/>
              </w:rPr>
            </w:pPr>
            <w:r>
              <w:rPr>
                <w:rFonts w:eastAsia="標楷體"/>
                <w:sz w:val="24"/>
                <w:szCs w:val="24"/>
                <w:highlight w:val="yellow"/>
              </w:rPr>
              <w:t>D</w:t>
            </w:r>
          </w:p>
        </w:tc>
        <w:tc>
          <w:tcPr>
            <w:tcW w:w="834" w:type="dxa"/>
            <w:tcBorders>
              <w:right w:val="double" w:sz="4" w:space="0" w:color="auto"/>
            </w:tcBorders>
            <w:vAlign w:val="center"/>
          </w:tcPr>
          <w:p w:rsidR="00D721BB" w:rsidRPr="00D721BB" w:rsidRDefault="00F35A1D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  <w:highlight w:val="yellow"/>
              </w:rPr>
            </w:pPr>
            <w:r>
              <w:rPr>
                <w:rFonts w:eastAsia="標楷體"/>
                <w:sz w:val="24"/>
                <w:szCs w:val="24"/>
                <w:highlight w:val="yellow"/>
              </w:rPr>
              <w:t>A</w:t>
            </w:r>
          </w:p>
        </w:tc>
        <w:tc>
          <w:tcPr>
            <w:tcW w:w="834" w:type="dxa"/>
            <w:tcBorders>
              <w:left w:val="double" w:sz="4" w:space="0" w:color="auto"/>
            </w:tcBorders>
            <w:vAlign w:val="center"/>
          </w:tcPr>
          <w:p w:rsidR="00D721BB" w:rsidRPr="00D721BB" w:rsidRDefault="00F35A1D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  <w:highlight w:val="yellow"/>
              </w:rPr>
            </w:pPr>
            <w:r>
              <w:rPr>
                <w:rFonts w:eastAsia="標楷體"/>
                <w:sz w:val="24"/>
                <w:szCs w:val="24"/>
                <w:highlight w:val="yellow"/>
              </w:rPr>
              <w:t>A</w:t>
            </w:r>
          </w:p>
        </w:tc>
        <w:tc>
          <w:tcPr>
            <w:tcW w:w="834" w:type="dxa"/>
            <w:vAlign w:val="center"/>
          </w:tcPr>
          <w:p w:rsidR="00D721BB" w:rsidRPr="00D721BB" w:rsidRDefault="00F35A1D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  <w:highlight w:val="yellow"/>
              </w:rPr>
            </w:pPr>
            <w:r>
              <w:rPr>
                <w:rFonts w:eastAsia="標楷體"/>
                <w:sz w:val="24"/>
                <w:szCs w:val="24"/>
                <w:highlight w:val="yellow"/>
              </w:rPr>
              <w:t>B</w:t>
            </w:r>
          </w:p>
        </w:tc>
        <w:tc>
          <w:tcPr>
            <w:tcW w:w="834" w:type="dxa"/>
            <w:vAlign w:val="center"/>
          </w:tcPr>
          <w:p w:rsidR="00D721BB" w:rsidRPr="00D721BB" w:rsidRDefault="00F35A1D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  <w:highlight w:val="yellow"/>
              </w:rPr>
            </w:pPr>
            <w:r>
              <w:rPr>
                <w:rFonts w:eastAsia="標楷體"/>
                <w:sz w:val="24"/>
                <w:szCs w:val="24"/>
                <w:highlight w:val="yellow"/>
              </w:rPr>
              <w:t>D</w:t>
            </w:r>
          </w:p>
        </w:tc>
        <w:tc>
          <w:tcPr>
            <w:tcW w:w="834" w:type="dxa"/>
            <w:vAlign w:val="center"/>
          </w:tcPr>
          <w:p w:rsidR="00D721BB" w:rsidRPr="00D721BB" w:rsidRDefault="00F35A1D" w:rsidP="00FD5560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  <w:highlight w:val="yellow"/>
              </w:rPr>
            </w:pPr>
            <w:r>
              <w:rPr>
                <w:rFonts w:eastAsia="標楷體"/>
                <w:sz w:val="24"/>
                <w:szCs w:val="24"/>
                <w:highlight w:val="yellow"/>
              </w:rPr>
              <w:t>C</w:t>
            </w:r>
          </w:p>
        </w:tc>
        <w:tc>
          <w:tcPr>
            <w:tcW w:w="834" w:type="dxa"/>
            <w:vAlign w:val="center"/>
          </w:tcPr>
          <w:p w:rsidR="00D721BB" w:rsidRPr="00D721BB" w:rsidRDefault="00F35A1D" w:rsidP="00FD5560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  <w:highlight w:val="yellow"/>
              </w:rPr>
            </w:pPr>
            <w:r>
              <w:rPr>
                <w:rFonts w:eastAsia="標楷體"/>
                <w:sz w:val="24"/>
                <w:szCs w:val="24"/>
                <w:highlight w:val="yellow"/>
              </w:rPr>
              <w:t>A</w:t>
            </w:r>
          </w:p>
        </w:tc>
      </w:tr>
      <w:tr w:rsidR="00D721BB" w:rsidRPr="00D721BB" w:rsidTr="000B0C03">
        <w:trPr>
          <w:trHeight w:val="560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83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D721BB">
              <w:rPr>
                <w:rFonts w:eastAsia="標楷體"/>
                <w:b/>
                <w:color w:val="000000" w:themeColor="text1"/>
                <w:sz w:val="24"/>
                <w:szCs w:val="24"/>
              </w:rPr>
              <w:t>60</w:t>
            </w:r>
          </w:p>
        </w:tc>
      </w:tr>
      <w:tr w:rsidR="00D721BB" w:rsidRPr="00D721BB" w:rsidTr="00A534F6">
        <w:trPr>
          <w:trHeight w:val="560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1BB" w:rsidRPr="00910920" w:rsidRDefault="0031061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1F497D" w:themeColor="text2"/>
                <w:sz w:val="24"/>
                <w:szCs w:val="24"/>
              </w:rPr>
            </w:pPr>
            <w:r w:rsidRPr="00910920">
              <w:rPr>
                <w:rFonts w:eastAsia="標楷體" w:hint="eastAsia"/>
                <w:color w:val="1F497D" w:themeColor="text2"/>
                <w:sz w:val="24"/>
                <w:szCs w:val="24"/>
              </w:rPr>
              <w:t>D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1BB" w:rsidRPr="00910920" w:rsidRDefault="0031061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1F497D" w:themeColor="text2"/>
                <w:sz w:val="24"/>
                <w:szCs w:val="24"/>
              </w:rPr>
            </w:pPr>
            <w:r w:rsidRPr="00910920">
              <w:rPr>
                <w:rFonts w:eastAsia="標楷體" w:hint="eastAsia"/>
                <w:color w:val="1F497D" w:themeColor="text2"/>
                <w:sz w:val="24"/>
                <w:szCs w:val="24"/>
              </w:rPr>
              <w:t>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1BB" w:rsidRPr="00910920" w:rsidRDefault="0031061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1F497D" w:themeColor="text2"/>
                <w:sz w:val="24"/>
                <w:szCs w:val="24"/>
              </w:rPr>
            </w:pPr>
            <w:r w:rsidRPr="00910920">
              <w:rPr>
                <w:rFonts w:eastAsia="標楷體" w:hint="eastAsia"/>
                <w:color w:val="1F497D" w:themeColor="text2"/>
                <w:sz w:val="24"/>
                <w:szCs w:val="24"/>
              </w:rPr>
              <w:t>B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1BB" w:rsidRPr="00910920" w:rsidRDefault="0031061F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1F497D" w:themeColor="text2"/>
                <w:sz w:val="24"/>
                <w:szCs w:val="24"/>
              </w:rPr>
            </w:pPr>
            <w:r w:rsidRPr="00910920">
              <w:rPr>
                <w:rFonts w:eastAsia="標楷體" w:hint="eastAsia"/>
                <w:color w:val="1F497D" w:themeColor="text2"/>
                <w:sz w:val="24"/>
                <w:szCs w:val="24"/>
              </w:rPr>
              <w:t>D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vAlign w:val="center"/>
          </w:tcPr>
          <w:p w:rsidR="00D721BB" w:rsidRPr="00D721BB" w:rsidRDefault="00D721BB" w:rsidP="000B0C03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D721BB">
              <w:rPr>
                <w:rFonts w:eastAsia="標楷體"/>
                <w:color w:val="FF0000"/>
                <w:sz w:val="24"/>
                <w:szCs w:val="24"/>
              </w:rPr>
              <w:t>B</w:t>
            </w:r>
          </w:p>
        </w:tc>
        <w:tc>
          <w:tcPr>
            <w:tcW w:w="83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721BB" w:rsidRPr="00D721BB" w:rsidRDefault="00D721BB" w:rsidP="00475BE1">
            <w:pPr>
              <w:contextualSpacing/>
              <w:jc w:val="center"/>
              <w:rPr>
                <w:b/>
                <w:color w:val="FF0000"/>
              </w:rPr>
            </w:pPr>
            <w:r w:rsidRPr="00D721BB">
              <w:rPr>
                <w:b/>
                <w:color w:val="FF0000"/>
              </w:rPr>
              <w:t>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1BB" w:rsidRPr="00D721BB" w:rsidRDefault="00F35A1D" w:rsidP="00A534F6">
            <w:pPr>
              <w:contextualSpacing/>
              <w:jc w:val="center"/>
              <w:rPr>
                <w:b/>
              </w:rPr>
            </w:pPr>
            <w:r>
              <w:rPr>
                <w:highlight w:val="yellow"/>
              </w:rPr>
              <w:t>D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1BB" w:rsidRPr="00D721BB" w:rsidRDefault="00D721BB" w:rsidP="00A534F6">
            <w:pPr>
              <w:contextualSpacing/>
              <w:jc w:val="center"/>
              <w:rPr>
                <w:b/>
                <w:color w:val="FF0000"/>
              </w:rPr>
            </w:pPr>
            <w:r w:rsidRPr="00D721BB">
              <w:rPr>
                <w:b/>
                <w:color w:val="FF0000"/>
              </w:rPr>
              <w:t>D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1BB" w:rsidRPr="00D721BB" w:rsidRDefault="00D721BB" w:rsidP="00A534F6">
            <w:pPr>
              <w:contextualSpacing/>
              <w:jc w:val="center"/>
              <w:rPr>
                <w:b/>
                <w:color w:val="FF0000"/>
              </w:rPr>
            </w:pPr>
            <w:r w:rsidRPr="00D721BB">
              <w:rPr>
                <w:b/>
                <w:color w:val="FF0000"/>
              </w:rPr>
              <w:t>B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1BB" w:rsidRPr="00910920" w:rsidRDefault="00237453" w:rsidP="00A534F6">
            <w:pPr>
              <w:contextualSpacing/>
              <w:jc w:val="center"/>
              <w:rPr>
                <w:b/>
                <w:color w:val="1F497D" w:themeColor="text2"/>
              </w:rPr>
            </w:pPr>
            <w:r w:rsidRPr="00910920">
              <w:rPr>
                <w:rFonts w:hint="eastAsia"/>
                <w:b/>
                <w:color w:val="1F497D" w:themeColor="text2"/>
              </w:rPr>
              <w:t>A</w:t>
            </w:r>
          </w:p>
        </w:tc>
      </w:tr>
    </w:tbl>
    <w:p w:rsidR="0000759F" w:rsidRPr="00D721BB" w:rsidRDefault="0000759F" w:rsidP="006F7FDE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right="240"/>
        <w:jc w:val="both"/>
        <w:rPr>
          <w:rFonts w:eastAsia="標楷體"/>
          <w:color w:val="000000" w:themeColor="text1"/>
          <w:sz w:val="24"/>
          <w:szCs w:val="24"/>
        </w:rPr>
      </w:pPr>
    </w:p>
    <w:p w:rsidR="00311185" w:rsidRPr="00D721BB" w:rsidRDefault="00311185" w:rsidP="006F7FDE">
      <w:pPr>
        <w:jc w:val="both"/>
        <w:rPr>
          <w:color w:val="000000" w:themeColor="text1"/>
        </w:rPr>
      </w:pPr>
    </w:p>
    <w:sectPr w:rsidR="00311185" w:rsidRPr="00D721BB" w:rsidSect="0000759F">
      <w:type w:val="continuous"/>
      <w:pgSz w:w="14572" w:h="20639" w:code="143"/>
      <w:pgMar w:top="851" w:right="1021" w:bottom="340" w:left="1021" w:header="568" w:footer="476" w:gutter="0"/>
      <w:cols w:sep="1" w:space="480"/>
      <w:titlePg/>
      <w:docGrid w:linePitch="329" w:charSpace="129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63B2" w:rsidRDefault="00CF63B2">
      <w:r>
        <w:separator/>
      </w:r>
    </w:p>
  </w:endnote>
  <w:endnote w:type="continuationSeparator" w:id="0">
    <w:p w:rsidR="00CF63B2" w:rsidRDefault="00CF6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儷宋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95C8ACC5-8E74-4A99-AF17-98F1C03305C4}"/>
    <w:embedBold r:id="rId2" w:subsetted="1" w:fontKey="{D77DFA6C-1938-465E-9064-39AC0180EF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5C98427-E547-4B04-8A03-C84404E22139}"/>
    <w:embedBold r:id="rId4" w:fontKey="{6DC9EBD6-70C0-416B-B6C4-249DA8883F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4F49F0E-BC06-4034-B72C-6FE16E1DD7A5}"/>
  </w:font>
  <w:font w:name="華康中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畢昇中明體">
    <w:altName w:val="新細明體"/>
    <w:charset w:val="88"/>
    <w:family w:val="auto"/>
    <w:pitch w:val="variable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勘亭流(P)">
    <w:altName w:val="微軟正黑體"/>
    <w:charset w:val="88"/>
    <w:family w:val="script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41F4" w:rsidRPr="00FD2BB2" w:rsidRDefault="005E41F4" w:rsidP="00FD2BB2">
    <w:pPr>
      <w:pStyle w:val="a8"/>
    </w:pPr>
    <w:r>
      <w:rPr>
        <w:rFonts w:hint="eastAsia"/>
        <w:kern w:val="0"/>
      </w:rPr>
      <w:t>第</w:t>
    </w:r>
    <w:r w:rsidRPr="006400DB">
      <w:rPr>
        <w:kern w:val="0"/>
      </w:rPr>
      <w:fldChar w:fldCharType="begin"/>
    </w:r>
    <w:r w:rsidRPr="006400DB">
      <w:rPr>
        <w:kern w:val="0"/>
      </w:rPr>
      <w:instrText xml:space="preserve"> PAGE   \* MERGEFORMAT </w:instrText>
    </w:r>
    <w:r w:rsidRPr="006400DB">
      <w:rPr>
        <w:kern w:val="0"/>
      </w:rPr>
      <w:fldChar w:fldCharType="separate"/>
    </w:r>
    <w:r w:rsidR="00662837" w:rsidRPr="00662837">
      <w:rPr>
        <w:noProof/>
        <w:kern w:val="0"/>
        <w:lang w:val="zh-TW"/>
      </w:rPr>
      <w:t>6</w:t>
    </w:r>
    <w:r w:rsidRPr="006400DB">
      <w:rPr>
        <w:kern w:val="0"/>
      </w:rPr>
      <w:fldChar w:fldCharType="end"/>
    </w:r>
    <w:r>
      <w:rPr>
        <w:rFonts w:hint="eastAsia"/>
        <w:kern w:val="0"/>
      </w:rPr>
      <w:t>頁，共</w:t>
    </w:r>
    <w:r>
      <w:rPr>
        <w:rFonts w:hint="eastAsia"/>
        <w:kern w:val="0"/>
      </w:rPr>
      <w:t>6</w:t>
    </w:r>
    <w:r>
      <w:rPr>
        <w:rFonts w:hint="eastAsia"/>
        <w:kern w:val="0"/>
      </w:rPr>
      <w:t>頁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41F4" w:rsidRPr="00E3129E" w:rsidRDefault="005E41F4" w:rsidP="00E3129E">
    <w:pPr>
      <w:pStyle w:val="a8"/>
    </w:pPr>
    <w:r>
      <w:rPr>
        <w:rFonts w:hint="eastAsia"/>
        <w:kern w:val="0"/>
      </w:rPr>
      <w:t>第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662837">
      <w:rPr>
        <w:noProof/>
        <w:kern w:val="0"/>
      </w:rPr>
      <w:t>5</w:t>
    </w:r>
    <w:r>
      <w:rPr>
        <w:kern w:val="0"/>
      </w:rPr>
      <w:fldChar w:fldCharType="end"/>
    </w:r>
    <w:r>
      <w:rPr>
        <w:rFonts w:hint="eastAsia"/>
        <w:kern w:val="0"/>
      </w:rPr>
      <w:t>頁，共</w:t>
    </w:r>
    <w:r>
      <w:rPr>
        <w:rFonts w:hint="eastAsia"/>
        <w:kern w:val="0"/>
      </w:rPr>
      <w:t>6</w:t>
    </w:r>
    <w:r>
      <w:rPr>
        <w:rFonts w:hint="eastAsia"/>
        <w:kern w:val="0"/>
      </w:rPr>
      <w:t>頁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41F4" w:rsidRDefault="005E41F4">
    <w:pPr>
      <w:pStyle w:val="a8"/>
    </w:pPr>
    <w:r>
      <w:rPr>
        <w:rFonts w:hint="eastAsia"/>
        <w:kern w:val="0"/>
      </w:rPr>
      <w:t>第</w:t>
    </w:r>
    <w:r>
      <w:rPr>
        <w:rFonts w:hint="eastAsia"/>
        <w:kern w:val="0"/>
      </w:rPr>
      <w:t>1</w:t>
    </w:r>
    <w:r>
      <w:rPr>
        <w:rFonts w:hint="eastAsia"/>
        <w:kern w:val="0"/>
      </w:rPr>
      <w:t>頁，共</w:t>
    </w:r>
    <w:r>
      <w:rPr>
        <w:rFonts w:hint="eastAsia"/>
        <w:kern w:val="0"/>
      </w:rPr>
      <w:t>6</w:t>
    </w:r>
    <w:r>
      <w:rPr>
        <w:rFonts w:hint="eastAsia"/>
        <w:kern w:val="0"/>
      </w:rPr>
      <w:t>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63B2" w:rsidRDefault="00CF63B2">
      <w:r>
        <w:separator/>
      </w:r>
    </w:p>
  </w:footnote>
  <w:footnote w:type="continuationSeparator" w:id="0">
    <w:p w:rsidR="00CF63B2" w:rsidRDefault="00CF63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41F4" w:rsidRDefault="008665F5">
    <w:pPr>
      <w:pStyle w:val="a6"/>
      <w:tabs>
        <w:tab w:val="num" w:pos="425"/>
      </w:tabs>
      <w:ind w:left="425" w:hanging="425"/>
      <w:rPr>
        <w:szCs w:val="28"/>
      </w:rPr>
    </w:pPr>
    <w:r>
      <w:rPr>
        <w:noProof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6957060</wp:posOffset>
              </wp:positionH>
              <wp:positionV relativeFrom="paragraph">
                <wp:posOffset>-93980</wp:posOffset>
              </wp:positionV>
              <wp:extent cx="873125" cy="429895"/>
              <wp:effectExtent l="0" t="0" r="3175" b="825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125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41F4" w:rsidRPr="007A6890" w:rsidRDefault="005E41F4" w:rsidP="00122B51">
                          <w:pPr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sz w:val="48"/>
                            </w:rPr>
                            <w:t>P</w:t>
                          </w:r>
                          <w:r>
                            <w:rPr>
                              <w:rFonts w:hint="eastAsia"/>
                              <w:b/>
                              <w:sz w:val="48"/>
                            </w:rPr>
                            <w:t>6</w:t>
                          </w:r>
                          <w:r w:rsidRPr="007A6890">
                            <w:rPr>
                              <w:b/>
                              <w:sz w:val="48"/>
                            </w:rPr>
                            <w:t>-</w:t>
                          </w:r>
                          <w:r w:rsidRPr="007A6890">
                            <w:rPr>
                              <w:b/>
                              <w:sz w:val="48"/>
                            </w:rPr>
                            <w:fldChar w:fldCharType="begin"/>
                          </w:r>
                          <w:r w:rsidRPr="007A6890">
                            <w:rPr>
                              <w:b/>
                              <w:sz w:val="48"/>
                            </w:rPr>
                            <w:instrText xml:space="preserve"> PAGE   \* MERGEFORMAT </w:instrText>
                          </w:r>
                          <w:r w:rsidRPr="007A6890">
                            <w:rPr>
                              <w:b/>
                              <w:sz w:val="48"/>
                            </w:rPr>
                            <w:fldChar w:fldCharType="separate"/>
                          </w:r>
                          <w:r w:rsidR="00662837" w:rsidRPr="00662837">
                            <w:rPr>
                              <w:b/>
                              <w:noProof/>
                              <w:sz w:val="48"/>
                              <w:lang w:val="zh-TW"/>
                            </w:rPr>
                            <w:t>6</w:t>
                          </w:r>
                          <w:r w:rsidRPr="007A6890">
                            <w:rPr>
                              <w:b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left:0;text-align:left;margin-left:547.8pt;margin-top:-7.4pt;width:68.75pt;height:3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" strokeweight="1.25pt">
              <v:textbox>
                <w:txbxContent>
                  <w:p w:rsidR="005E41F4" w:rsidRPr="007A6890" w:rsidRDefault="005E41F4" w:rsidP="00122B51">
                    <w:pPr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P</w:t>
                    </w:r>
                    <w:r>
                      <w:rPr>
                        <w:rFonts w:hint="eastAsia"/>
                        <w:b/>
                        <w:sz w:val="48"/>
                      </w:rPr>
                      <w:t>6</w:t>
                    </w:r>
                    <w:r w:rsidRPr="007A6890">
                      <w:rPr>
                        <w:b/>
                        <w:sz w:val="48"/>
                      </w:rPr>
                      <w:t>-</w:t>
                    </w:r>
                    <w:r w:rsidRPr="007A6890">
                      <w:rPr>
                        <w:b/>
                        <w:sz w:val="48"/>
                      </w:rPr>
                      <w:fldChar w:fldCharType="begin"/>
                    </w:r>
                    <w:r w:rsidRPr="007A6890">
                      <w:rPr>
                        <w:b/>
                        <w:sz w:val="48"/>
                      </w:rPr>
                      <w:instrText xml:space="preserve"> PAGE   \* MERGEFORMAT </w:instrText>
                    </w:r>
                    <w:r w:rsidRPr="007A6890">
                      <w:rPr>
                        <w:b/>
                        <w:sz w:val="48"/>
                      </w:rPr>
                      <w:fldChar w:fldCharType="separate"/>
                    </w:r>
                    <w:r w:rsidR="00662837" w:rsidRPr="00662837">
                      <w:rPr>
                        <w:b/>
                        <w:noProof/>
                        <w:sz w:val="48"/>
                        <w:lang w:val="zh-TW"/>
                      </w:rPr>
                      <w:t>6</w:t>
                    </w:r>
                    <w:r w:rsidRPr="007A6890">
                      <w:rPr>
                        <w:b/>
                        <w:sz w:val="4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5E41F4">
      <w:rPr>
        <w:rFonts w:hint="eastAsia"/>
        <w:szCs w:val="28"/>
      </w:rPr>
      <w:t>土城國中</w:t>
    </w:r>
    <w:r w:rsidR="005E41F4">
      <w:rPr>
        <w:rFonts w:hint="eastAsia"/>
        <w:szCs w:val="28"/>
      </w:rPr>
      <w:t xml:space="preserve"> </w:t>
    </w:r>
    <w:r w:rsidR="005E41F4">
      <w:rPr>
        <w:rFonts w:hint="eastAsia"/>
        <w:szCs w:val="28"/>
      </w:rPr>
      <w:t>八年級社會科</w:t>
    </w:r>
    <w:r w:rsidR="005E41F4">
      <w:rPr>
        <w:szCs w:val="28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41F4" w:rsidRPr="007611A7" w:rsidRDefault="008665F5" w:rsidP="00365DE5">
    <w:pPr>
      <w:pStyle w:val="a6"/>
      <w:pBdr>
        <w:bottom w:val="single" w:sz="4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7061835</wp:posOffset>
              </wp:positionH>
              <wp:positionV relativeFrom="paragraph">
                <wp:posOffset>-37465</wp:posOffset>
              </wp:positionV>
              <wp:extent cx="873125" cy="429895"/>
              <wp:effectExtent l="0" t="0" r="3175" b="8255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125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41F4" w:rsidRPr="007A6890" w:rsidRDefault="005E41F4" w:rsidP="0028239E">
                          <w:pPr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sz w:val="48"/>
                            </w:rPr>
                            <w:t>P</w:t>
                          </w:r>
                          <w:r>
                            <w:rPr>
                              <w:rFonts w:hint="eastAsia"/>
                              <w:b/>
                              <w:sz w:val="48"/>
                            </w:rPr>
                            <w:t>6</w:t>
                          </w:r>
                          <w:r w:rsidRPr="007A6890">
                            <w:rPr>
                              <w:b/>
                              <w:sz w:val="48"/>
                            </w:rPr>
                            <w:t>-</w:t>
                          </w:r>
                          <w:r w:rsidRPr="007A6890">
                            <w:rPr>
                              <w:b/>
                              <w:sz w:val="48"/>
                            </w:rPr>
                            <w:fldChar w:fldCharType="begin"/>
                          </w:r>
                          <w:r w:rsidRPr="007A6890">
                            <w:rPr>
                              <w:b/>
                              <w:sz w:val="48"/>
                            </w:rPr>
                            <w:instrText xml:space="preserve"> PAGE   \* MERGEFORMAT </w:instrText>
                          </w:r>
                          <w:r w:rsidRPr="007A6890">
                            <w:rPr>
                              <w:b/>
                              <w:sz w:val="48"/>
                            </w:rPr>
                            <w:fldChar w:fldCharType="separate"/>
                          </w:r>
                          <w:r w:rsidR="00662837" w:rsidRPr="00662837">
                            <w:rPr>
                              <w:b/>
                              <w:noProof/>
                              <w:sz w:val="48"/>
                              <w:lang w:val="zh-TW"/>
                            </w:rPr>
                            <w:t>5</w:t>
                          </w:r>
                          <w:r w:rsidRPr="007A6890">
                            <w:rPr>
                              <w:b/>
                              <w:sz w:val="48"/>
                            </w:rPr>
                            <w:fldChar w:fldCharType="end"/>
                          </w:r>
                        </w:p>
                        <w:p w:rsidR="005E41F4" w:rsidRPr="007A6890" w:rsidRDefault="005E41F4" w:rsidP="0028239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556.05pt;margin-top:-2.95pt;width:68.75pt;height:3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" strokeweight="1.25pt">
              <v:textbox>
                <w:txbxContent>
                  <w:p w:rsidR="005E41F4" w:rsidRPr="007A6890" w:rsidRDefault="005E41F4" w:rsidP="0028239E">
                    <w:pPr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P</w:t>
                    </w:r>
                    <w:r>
                      <w:rPr>
                        <w:rFonts w:hint="eastAsia"/>
                        <w:b/>
                        <w:sz w:val="48"/>
                      </w:rPr>
                      <w:t>6</w:t>
                    </w:r>
                    <w:r w:rsidRPr="007A6890">
                      <w:rPr>
                        <w:b/>
                        <w:sz w:val="48"/>
                      </w:rPr>
                      <w:t>-</w:t>
                    </w:r>
                    <w:r w:rsidRPr="007A6890">
                      <w:rPr>
                        <w:b/>
                        <w:sz w:val="48"/>
                      </w:rPr>
                      <w:fldChar w:fldCharType="begin"/>
                    </w:r>
                    <w:r w:rsidRPr="007A6890">
                      <w:rPr>
                        <w:b/>
                        <w:sz w:val="48"/>
                      </w:rPr>
                      <w:instrText xml:space="preserve"> PAGE   \* MERGEFORMAT </w:instrText>
                    </w:r>
                    <w:r w:rsidRPr="007A6890">
                      <w:rPr>
                        <w:b/>
                        <w:sz w:val="48"/>
                      </w:rPr>
                      <w:fldChar w:fldCharType="separate"/>
                    </w:r>
                    <w:r w:rsidR="00662837" w:rsidRPr="00662837">
                      <w:rPr>
                        <w:b/>
                        <w:noProof/>
                        <w:sz w:val="48"/>
                        <w:lang w:val="zh-TW"/>
                      </w:rPr>
                      <w:t>5</w:t>
                    </w:r>
                    <w:r w:rsidRPr="007A6890">
                      <w:rPr>
                        <w:b/>
                        <w:sz w:val="48"/>
                      </w:rPr>
                      <w:fldChar w:fldCharType="end"/>
                    </w:r>
                  </w:p>
                  <w:p w:rsidR="005E41F4" w:rsidRPr="007A6890" w:rsidRDefault="005E41F4" w:rsidP="0028239E"/>
                </w:txbxContent>
              </v:textbox>
            </v:shape>
          </w:pict>
        </mc:Fallback>
      </mc:AlternateContent>
    </w:r>
    <w:r w:rsidR="005E41F4" w:rsidRPr="007611A7">
      <w:rPr>
        <w:rFonts w:hAnsi="新細明體"/>
        <w:kern w:val="0"/>
        <w:sz w:val="32"/>
        <w:szCs w:val="32"/>
      </w:rPr>
      <w:t>新北市立土城國民中學</w:t>
    </w:r>
    <w:r w:rsidR="005E41F4">
      <w:rPr>
        <w:rFonts w:hAnsi="新細明體" w:hint="eastAsia"/>
        <w:kern w:val="0"/>
        <w:sz w:val="32"/>
        <w:szCs w:val="32"/>
      </w:rPr>
      <w:t>111</w:t>
    </w:r>
    <w:r w:rsidR="005E41F4" w:rsidRPr="007611A7">
      <w:rPr>
        <w:rFonts w:hAnsi="新細明體"/>
        <w:kern w:val="0"/>
        <w:sz w:val="32"/>
        <w:szCs w:val="32"/>
      </w:rPr>
      <w:t>學年度第</w:t>
    </w:r>
    <w:r w:rsidR="005E41F4">
      <w:rPr>
        <w:rFonts w:hAnsi="新細明體" w:hint="eastAsia"/>
        <w:kern w:val="0"/>
        <w:sz w:val="32"/>
        <w:szCs w:val="32"/>
      </w:rPr>
      <w:t>2</w:t>
    </w:r>
    <w:r w:rsidR="005E41F4" w:rsidRPr="007611A7">
      <w:rPr>
        <w:rFonts w:hAnsi="新細明體"/>
        <w:kern w:val="0"/>
        <w:sz w:val="32"/>
        <w:szCs w:val="32"/>
      </w:rPr>
      <w:t>學期第</w:t>
    </w:r>
    <w:r w:rsidR="005E41F4">
      <w:rPr>
        <w:rFonts w:hint="eastAsia"/>
        <w:kern w:val="0"/>
        <w:sz w:val="32"/>
        <w:szCs w:val="32"/>
      </w:rPr>
      <w:t>1</w:t>
    </w:r>
    <w:r w:rsidR="005E41F4">
      <w:rPr>
        <w:rFonts w:hAnsi="新細明體"/>
        <w:kern w:val="0"/>
        <w:sz w:val="32"/>
        <w:szCs w:val="32"/>
      </w:rPr>
      <w:t>次段考</w:t>
    </w:r>
    <w:r w:rsidR="005E41F4">
      <w:rPr>
        <w:rFonts w:hAnsi="新細明體" w:hint="eastAsia"/>
        <w:kern w:val="0"/>
        <w:sz w:val="32"/>
        <w:szCs w:val="32"/>
      </w:rPr>
      <w:t>社會</w:t>
    </w:r>
    <w:r w:rsidR="005E41F4" w:rsidRPr="007611A7">
      <w:rPr>
        <w:rFonts w:hAnsi="新細明體"/>
        <w:kern w:val="0"/>
        <w:sz w:val="32"/>
        <w:szCs w:val="32"/>
      </w:rPr>
      <w:t>科</w:t>
    </w:r>
    <w:r w:rsidR="005E41F4">
      <w:rPr>
        <w:sz w:val="32"/>
        <w:szCs w:val="32"/>
      </w:rPr>
      <w:t>試題</w:t>
    </w:r>
    <w:r w:rsidR="005E41F4">
      <w:rPr>
        <w:rFonts w:hint="eastAsia"/>
        <w:sz w:val="32"/>
        <w:szCs w:val="32"/>
      </w:rPr>
      <w:t>八</w:t>
    </w:r>
    <w:r w:rsidR="005E41F4" w:rsidRPr="007611A7">
      <w:rPr>
        <w:sz w:val="32"/>
        <w:szCs w:val="32"/>
      </w:rPr>
      <w:t>年級試題</w:t>
    </w:r>
  </w:p>
  <w:p w:rsidR="005E41F4" w:rsidRDefault="005E41F4" w:rsidP="008D3867">
    <w:pPr>
      <w:pStyle w:val="a6"/>
      <w:pBdr>
        <w:bottom w:val="single" w:sz="4" w:space="1" w:color="auto"/>
      </w:pBdr>
      <w:wordWrap w:val="0"/>
      <w:jc w:val="right"/>
      <w:rPr>
        <w:rFonts w:ascii="新細明體" w:eastAsia="新細明體"/>
        <w:sz w:val="24"/>
        <w:szCs w:val="24"/>
      </w:rPr>
    </w:pPr>
    <w:r>
      <w:rPr>
        <w:rFonts w:ascii="新細明體" w:hAnsi="新細明體" w:hint="eastAsia"/>
        <w:sz w:val="24"/>
        <w:szCs w:val="24"/>
      </w:rPr>
      <w:t>八年</w:t>
    </w:r>
    <w:r>
      <w:rPr>
        <w:rFonts w:ascii="新細明體" w:hAnsi="新細明體" w:hint="eastAsia"/>
        <w:sz w:val="24"/>
        <w:szCs w:val="24"/>
      </w:rPr>
      <w:t xml:space="preserve">  </w:t>
    </w:r>
    <w:r>
      <w:rPr>
        <w:rFonts w:ascii="新細明體" w:hAnsi="新細明體" w:hint="eastAsia"/>
        <w:sz w:val="24"/>
        <w:szCs w:val="24"/>
      </w:rPr>
      <w:t>班</w:t>
    </w:r>
    <w:r>
      <w:rPr>
        <w:rFonts w:ascii="新細明體" w:hAnsi="新細明體" w:hint="eastAsia"/>
        <w:sz w:val="24"/>
        <w:szCs w:val="24"/>
      </w:rPr>
      <w:t xml:space="preserve">  </w:t>
    </w:r>
    <w:r>
      <w:rPr>
        <w:rFonts w:ascii="新細明體" w:hAnsi="新細明體" w:hint="eastAsia"/>
        <w:sz w:val="24"/>
        <w:szCs w:val="24"/>
      </w:rPr>
      <w:t>號姓名：</w:t>
    </w:r>
    <w:r>
      <w:rPr>
        <w:rFonts w:ascii="新細明體" w:hAnsi="新細明體" w:hint="eastAsia"/>
        <w:sz w:val="24"/>
        <w:szCs w:val="24"/>
      </w:rPr>
      <w:t xml:space="preserve">                          A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41F4" w:rsidRPr="003E36DE" w:rsidRDefault="008665F5" w:rsidP="00D941A8">
    <w:pPr>
      <w:pStyle w:val="a6"/>
      <w:pBdr>
        <w:bottom w:val="single" w:sz="4" w:space="1" w:color="auto"/>
      </w:pBdr>
      <w:jc w:val="both"/>
      <w:rPr>
        <w:kern w:val="0"/>
        <w:sz w:val="32"/>
        <w:szCs w:val="32"/>
      </w:rPr>
    </w:pPr>
    <w:r>
      <w:rPr>
        <w:noProof/>
        <w:kern w:val="0"/>
        <w:sz w:val="32"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7052310</wp:posOffset>
              </wp:positionH>
              <wp:positionV relativeFrom="paragraph">
                <wp:posOffset>-37465</wp:posOffset>
              </wp:positionV>
              <wp:extent cx="873125" cy="429895"/>
              <wp:effectExtent l="0" t="0" r="3175" b="8255"/>
              <wp:wrapNone/>
              <wp:docPr id="1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125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41F4" w:rsidRPr="007A6890" w:rsidRDefault="005E41F4" w:rsidP="00D941A8">
                          <w:pPr>
                            <w:rPr>
                              <w:rFonts w:eastAsia="華康勘亭流(P)"/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sz w:val="48"/>
                            </w:rPr>
                            <w:t>P</w:t>
                          </w:r>
                          <w:r>
                            <w:rPr>
                              <w:rFonts w:hint="eastAsia"/>
                              <w:b/>
                              <w:sz w:val="48"/>
                            </w:rPr>
                            <w:t>6</w:t>
                          </w:r>
                          <w:r w:rsidRPr="007A6890">
                            <w:rPr>
                              <w:b/>
                              <w:sz w:val="48"/>
                            </w:rPr>
                            <w:t>-1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left:0;text-align:left;margin-left:555.3pt;margin-top:-2.95pt;width:68.75pt;height:3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" strokeweight="1.25pt">
              <v:textbox>
                <w:txbxContent>
                  <w:p w:rsidR="005E41F4" w:rsidRPr="007A6890" w:rsidRDefault="005E41F4" w:rsidP="00D941A8">
                    <w:pPr>
                      <w:rPr>
                        <w:rFonts w:eastAsia="華康勘亭流(P)"/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P</w:t>
                    </w:r>
                    <w:r>
                      <w:rPr>
                        <w:rFonts w:hint="eastAsia"/>
                        <w:b/>
                        <w:sz w:val="48"/>
                      </w:rPr>
                      <w:t>6</w:t>
                    </w:r>
                    <w:r w:rsidRPr="007A6890">
                      <w:rPr>
                        <w:b/>
                        <w:sz w:val="48"/>
                      </w:rPr>
                      <w:t>-1</w:t>
                    </w:r>
                  </w:p>
                </w:txbxContent>
              </v:textbox>
            </v:shape>
          </w:pict>
        </mc:Fallback>
      </mc:AlternateContent>
    </w:r>
    <w:r w:rsidR="005E41F4" w:rsidRPr="003E36DE">
      <w:rPr>
        <w:kern w:val="0"/>
        <w:sz w:val="32"/>
        <w:szCs w:val="32"/>
      </w:rPr>
      <w:t>新北市立土城國民中學</w:t>
    </w:r>
    <w:r w:rsidR="005E41F4">
      <w:rPr>
        <w:kern w:val="0"/>
        <w:sz w:val="32"/>
        <w:szCs w:val="32"/>
      </w:rPr>
      <w:t>1</w:t>
    </w:r>
    <w:r w:rsidR="005E41F4">
      <w:rPr>
        <w:rFonts w:hint="eastAsia"/>
        <w:kern w:val="0"/>
        <w:sz w:val="32"/>
        <w:szCs w:val="32"/>
      </w:rPr>
      <w:t>11</w:t>
    </w:r>
    <w:r w:rsidR="005E41F4" w:rsidRPr="003E36DE">
      <w:rPr>
        <w:kern w:val="0"/>
        <w:sz w:val="32"/>
        <w:szCs w:val="32"/>
      </w:rPr>
      <w:t>學年度第</w:t>
    </w:r>
    <w:r w:rsidR="005E41F4">
      <w:rPr>
        <w:rFonts w:hint="eastAsia"/>
        <w:kern w:val="0"/>
        <w:sz w:val="32"/>
        <w:szCs w:val="32"/>
      </w:rPr>
      <w:t>2</w:t>
    </w:r>
    <w:r w:rsidR="005E41F4" w:rsidRPr="003E36DE">
      <w:rPr>
        <w:kern w:val="0"/>
        <w:sz w:val="32"/>
        <w:szCs w:val="32"/>
      </w:rPr>
      <w:t>學期第</w:t>
    </w:r>
    <w:r w:rsidR="005E41F4">
      <w:rPr>
        <w:rFonts w:hint="eastAsia"/>
        <w:kern w:val="0"/>
        <w:sz w:val="32"/>
        <w:szCs w:val="32"/>
      </w:rPr>
      <w:t>1</w:t>
    </w:r>
    <w:r w:rsidR="005E41F4">
      <w:rPr>
        <w:kern w:val="0"/>
        <w:sz w:val="32"/>
        <w:szCs w:val="32"/>
      </w:rPr>
      <w:t>次段考社會</w:t>
    </w:r>
    <w:r w:rsidR="005E41F4" w:rsidRPr="003E36DE">
      <w:rPr>
        <w:kern w:val="0"/>
        <w:sz w:val="32"/>
        <w:szCs w:val="32"/>
      </w:rPr>
      <w:t>科</w:t>
    </w:r>
    <w:r w:rsidR="005E41F4">
      <w:rPr>
        <w:sz w:val="32"/>
        <w:szCs w:val="32"/>
      </w:rPr>
      <w:t>試題</w:t>
    </w:r>
    <w:r w:rsidR="005E41F4">
      <w:rPr>
        <w:rFonts w:hint="eastAsia"/>
        <w:sz w:val="32"/>
        <w:szCs w:val="32"/>
      </w:rPr>
      <w:t>八</w:t>
    </w:r>
    <w:r w:rsidR="005E41F4" w:rsidRPr="003E36DE">
      <w:rPr>
        <w:sz w:val="32"/>
        <w:szCs w:val="32"/>
      </w:rPr>
      <w:t>年級試題</w:t>
    </w:r>
  </w:p>
  <w:p w:rsidR="005E41F4" w:rsidRPr="003E36DE" w:rsidRDefault="005E41F4" w:rsidP="00976BDF">
    <w:pPr>
      <w:pStyle w:val="a6"/>
      <w:pBdr>
        <w:bottom w:val="single" w:sz="4" w:space="1" w:color="auto"/>
      </w:pBdr>
      <w:jc w:val="both"/>
      <w:rPr>
        <w:rFonts w:eastAsia="新細明體"/>
        <w:sz w:val="24"/>
        <w:szCs w:val="24"/>
      </w:rPr>
    </w:pPr>
    <w:r w:rsidRPr="003E36DE">
      <w:rPr>
        <w:rFonts w:hAnsi="標楷體"/>
        <w:sz w:val="24"/>
      </w:rPr>
      <w:t>本試卷共</w:t>
    </w:r>
    <w:r>
      <w:rPr>
        <w:rFonts w:hAnsi="標楷體" w:hint="eastAsia"/>
        <w:sz w:val="24"/>
      </w:rPr>
      <w:t>60</w:t>
    </w:r>
    <w:r w:rsidRPr="003E36DE">
      <w:rPr>
        <w:rFonts w:hAnsi="標楷體"/>
        <w:sz w:val="24"/>
      </w:rPr>
      <w:t>題</w:t>
    </w:r>
    <w:r w:rsidRPr="003E36DE">
      <w:rPr>
        <w:sz w:val="24"/>
      </w:rPr>
      <w:t>(</w:t>
    </w:r>
    <w:r w:rsidRPr="003E36DE">
      <w:rPr>
        <w:rFonts w:hAnsi="標楷體"/>
        <w:b/>
        <w:sz w:val="24"/>
      </w:rPr>
      <w:t>每題都只有一個正確或最佳的答案</w:t>
    </w:r>
    <w:r w:rsidRPr="003E36DE">
      <w:rPr>
        <w:sz w:val="24"/>
      </w:rPr>
      <w:t xml:space="preserve">) </w:t>
    </w:r>
    <w:r>
      <w:rPr>
        <w:rFonts w:hAnsi="標楷體" w:hint="eastAsia"/>
        <w:sz w:val="24"/>
      </w:rPr>
      <w:t>八</w:t>
    </w:r>
    <w:r w:rsidRPr="003E36DE">
      <w:rPr>
        <w:rFonts w:hAnsi="標楷體"/>
        <w:sz w:val="24"/>
      </w:rPr>
      <w:t>年</w:t>
    </w:r>
    <w:r w:rsidRPr="003E36DE">
      <w:rPr>
        <w:sz w:val="24"/>
      </w:rPr>
      <w:t xml:space="preserve">   </w:t>
    </w:r>
    <w:r w:rsidRPr="003E36DE">
      <w:rPr>
        <w:rFonts w:hAnsi="新細明體"/>
        <w:sz w:val="24"/>
        <w:szCs w:val="24"/>
      </w:rPr>
      <w:t>班</w:t>
    </w:r>
    <w:r w:rsidRPr="003E36DE">
      <w:rPr>
        <w:sz w:val="24"/>
        <w:szCs w:val="24"/>
      </w:rPr>
      <w:t xml:space="preserve">    </w:t>
    </w:r>
    <w:r w:rsidRPr="003E36DE">
      <w:rPr>
        <w:rFonts w:hAnsi="新細明體"/>
        <w:sz w:val="24"/>
        <w:szCs w:val="24"/>
      </w:rPr>
      <w:t>號姓名：</w:t>
    </w:r>
    <w:r>
      <w:rPr>
        <w:rFonts w:hAnsi="新細明體" w:hint="eastAsia"/>
        <w:sz w:val="24"/>
        <w:szCs w:val="24"/>
      </w:rPr>
      <w:t xml:space="preserve">                       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name w:val="Numbered"/>
    <w:lvl w:ilvl="0">
      <w:start w:val="1"/>
      <w:numFmt w:val="decimal"/>
      <w:lvlText w:val="%1."/>
      <w:lvlJc w:val="right"/>
      <w:pPr>
        <w:tabs>
          <w:tab w:val="left" w:pos="420"/>
        </w:tabs>
        <w:ind w:left="840" w:hanging="420"/>
      </w:pPr>
      <w:rPr>
        <w:rFonts w:ascii="Times New Roman" w:eastAsia="Times New Roman" w:hAnsi="Times New Roman" w:cs="Times New Roman"/>
        <w:w w:val="100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12DA57A7"/>
    <w:multiLevelType w:val="hybridMultilevel"/>
    <w:tmpl w:val="44168E88"/>
    <w:lvl w:ilvl="0" w:tplc="76D68B34">
      <w:start w:val="1"/>
      <w:numFmt w:val="decimal"/>
      <w:pStyle w:val="a"/>
      <w:lvlText w:val="%1."/>
      <w:lvlJc w:val="right"/>
      <w:pPr>
        <w:tabs>
          <w:tab w:val="num" w:pos="340"/>
        </w:tabs>
        <w:ind w:left="340" w:hanging="52"/>
      </w:pPr>
      <w:rPr>
        <w:rFonts w:ascii="華康儷宋" w:eastAsia="華康儷宋" w:hint="eastAsia"/>
        <w:b w:val="0"/>
        <w:i w:val="0"/>
        <w:color w:val="auto"/>
        <w:sz w:val="24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335C0BFD"/>
    <w:multiLevelType w:val="singleLevel"/>
    <w:tmpl w:val="65C25B80"/>
    <w:lvl w:ilvl="0">
      <w:start w:val="1"/>
      <w:numFmt w:val="decimal"/>
      <w:lvlRestart w:val="0"/>
      <w:pStyle w:val="nonChoiceHeader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3" w15:restartNumberingAfterBreak="0">
    <w:nsid w:val="441F0EFE"/>
    <w:multiLevelType w:val="hybridMultilevel"/>
    <w:tmpl w:val="497A6090"/>
    <w:lvl w:ilvl="0" w:tplc="CD0A999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24A1E14"/>
    <w:multiLevelType w:val="multilevel"/>
    <w:tmpl w:val="B5949042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599E4514"/>
    <w:multiLevelType w:val="hybridMultilevel"/>
    <w:tmpl w:val="2780DE7E"/>
    <w:lvl w:ilvl="0" w:tplc="86A84AD6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0C81B3C"/>
    <w:multiLevelType w:val="hybridMultilevel"/>
    <w:tmpl w:val="16B817C2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gutterAtTop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480"/>
  <w:evenAndOddHeaders/>
  <w:drawingGridHorizontalSpacing w:val="123"/>
  <w:drawingGridVerticalSpacing w:val="163"/>
  <w:displayHorizontalDrawingGridEvery w:val="0"/>
  <w:displayVerticalDrawingGridEvery w:val="2"/>
  <w:characterSpacingControl w:val="compressPunctuation"/>
  <w:noLineBreaksAfter w:lang="zh-TW" w:val="()ABCD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｜｝､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7EA"/>
    <w:rsid w:val="00001D3F"/>
    <w:rsid w:val="00001DD9"/>
    <w:rsid w:val="000026E9"/>
    <w:rsid w:val="00002B85"/>
    <w:rsid w:val="00004242"/>
    <w:rsid w:val="000058FD"/>
    <w:rsid w:val="00005A5C"/>
    <w:rsid w:val="00005F92"/>
    <w:rsid w:val="000061B3"/>
    <w:rsid w:val="000068CC"/>
    <w:rsid w:val="0000759F"/>
    <w:rsid w:val="000077B6"/>
    <w:rsid w:val="00007B95"/>
    <w:rsid w:val="00010A33"/>
    <w:rsid w:val="00012CE4"/>
    <w:rsid w:val="0001314C"/>
    <w:rsid w:val="00013DCD"/>
    <w:rsid w:val="00014C36"/>
    <w:rsid w:val="00015F3D"/>
    <w:rsid w:val="00017CE7"/>
    <w:rsid w:val="00020B6A"/>
    <w:rsid w:val="000210AE"/>
    <w:rsid w:val="000230E9"/>
    <w:rsid w:val="000258F8"/>
    <w:rsid w:val="000266DE"/>
    <w:rsid w:val="00026775"/>
    <w:rsid w:val="00026800"/>
    <w:rsid w:val="00031165"/>
    <w:rsid w:val="0003265D"/>
    <w:rsid w:val="0003290B"/>
    <w:rsid w:val="00032C0F"/>
    <w:rsid w:val="00034E72"/>
    <w:rsid w:val="00035030"/>
    <w:rsid w:val="00036821"/>
    <w:rsid w:val="00037FDD"/>
    <w:rsid w:val="0004164D"/>
    <w:rsid w:val="00042C50"/>
    <w:rsid w:val="00042ED7"/>
    <w:rsid w:val="00043123"/>
    <w:rsid w:val="00044290"/>
    <w:rsid w:val="000449CD"/>
    <w:rsid w:val="00044E49"/>
    <w:rsid w:val="000479D3"/>
    <w:rsid w:val="00050610"/>
    <w:rsid w:val="00051256"/>
    <w:rsid w:val="000532E9"/>
    <w:rsid w:val="000533D0"/>
    <w:rsid w:val="00055505"/>
    <w:rsid w:val="0005582E"/>
    <w:rsid w:val="000561C2"/>
    <w:rsid w:val="00057401"/>
    <w:rsid w:val="00057ACB"/>
    <w:rsid w:val="000604FA"/>
    <w:rsid w:val="000642FC"/>
    <w:rsid w:val="00064B4E"/>
    <w:rsid w:val="00064F99"/>
    <w:rsid w:val="00066849"/>
    <w:rsid w:val="00066851"/>
    <w:rsid w:val="00066B80"/>
    <w:rsid w:val="00067E69"/>
    <w:rsid w:val="000725A8"/>
    <w:rsid w:val="00073BF3"/>
    <w:rsid w:val="0007475F"/>
    <w:rsid w:val="000755D5"/>
    <w:rsid w:val="00075917"/>
    <w:rsid w:val="00075E49"/>
    <w:rsid w:val="00080179"/>
    <w:rsid w:val="00081024"/>
    <w:rsid w:val="00081E39"/>
    <w:rsid w:val="00083655"/>
    <w:rsid w:val="00083B11"/>
    <w:rsid w:val="000846D0"/>
    <w:rsid w:val="00085324"/>
    <w:rsid w:val="000917CB"/>
    <w:rsid w:val="000917EA"/>
    <w:rsid w:val="000957F5"/>
    <w:rsid w:val="00095B45"/>
    <w:rsid w:val="00095E97"/>
    <w:rsid w:val="000966E5"/>
    <w:rsid w:val="00096A2E"/>
    <w:rsid w:val="000A211F"/>
    <w:rsid w:val="000A2BBC"/>
    <w:rsid w:val="000A4D7B"/>
    <w:rsid w:val="000A4F2C"/>
    <w:rsid w:val="000A5305"/>
    <w:rsid w:val="000A535E"/>
    <w:rsid w:val="000A594C"/>
    <w:rsid w:val="000A74D4"/>
    <w:rsid w:val="000B0C03"/>
    <w:rsid w:val="000B2755"/>
    <w:rsid w:val="000B3078"/>
    <w:rsid w:val="000B4ED5"/>
    <w:rsid w:val="000B4F99"/>
    <w:rsid w:val="000B689C"/>
    <w:rsid w:val="000B706C"/>
    <w:rsid w:val="000C0BFC"/>
    <w:rsid w:val="000C0D8A"/>
    <w:rsid w:val="000C5873"/>
    <w:rsid w:val="000C5C20"/>
    <w:rsid w:val="000C5EA7"/>
    <w:rsid w:val="000C61A9"/>
    <w:rsid w:val="000C691D"/>
    <w:rsid w:val="000D061E"/>
    <w:rsid w:val="000D0CA1"/>
    <w:rsid w:val="000D2F32"/>
    <w:rsid w:val="000D59CB"/>
    <w:rsid w:val="000D64FC"/>
    <w:rsid w:val="000D7B48"/>
    <w:rsid w:val="000D7FC5"/>
    <w:rsid w:val="000E0EF9"/>
    <w:rsid w:val="000E1785"/>
    <w:rsid w:val="000E23E6"/>
    <w:rsid w:val="000E39BF"/>
    <w:rsid w:val="000E5D0F"/>
    <w:rsid w:val="000E6C11"/>
    <w:rsid w:val="000E7B1C"/>
    <w:rsid w:val="000F1F6F"/>
    <w:rsid w:val="000F2E71"/>
    <w:rsid w:val="000F2FD1"/>
    <w:rsid w:val="000F2FEC"/>
    <w:rsid w:val="000F57E1"/>
    <w:rsid w:val="000F5FDD"/>
    <w:rsid w:val="000F601B"/>
    <w:rsid w:val="000F6836"/>
    <w:rsid w:val="000F7B21"/>
    <w:rsid w:val="001044FC"/>
    <w:rsid w:val="0010458A"/>
    <w:rsid w:val="0010538A"/>
    <w:rsid w:val="00105CCC"/>
    <w:rsid w:val="00106DD8"/>
    <w:rsid w:val="00106F29"/>
    <w:rsid w:val="00107992"/>
    <w:rsid w:val="00110EE8"/>
    <w:rsid w:val="00110F69"/>
    <w:rsid w:val="00115069"/>
    <w:rsid w:val="0011589B"/>
    <w:rsid w:val="00120491"/>
    <w:rsid w:val="00121F91"/>
    <w:rsid w:val="00122B2F"/>
    <w:rsid w:val="00122B51"/>
    <w:rsid w:val="00123A23"/>
    <w:rsid w:val="00125D8D"/>
    <w:rsid w:val="00130A0C"/>
    <w:rsid w:val="00132259"/>
    <w:rsid w:val="0013379A"/>
    <w:rsid w:val="00134F1E"/>
    <w:rsid w:val="00135B02"/>
    <w:rsid w:val="001369DC"/>
    <w:rsid w:val="001412B6"/>
    <w:rsid w:val="001430FC"/>
    <w:rsid w:val="00143A60"/>
    <w:rsid w:val="00144DEB"/>
    <w:rsid w:val="00150000"/>
    <w:rsid w:val="001513F2"/>
    <w:rsid w:val="001578B1"/>
    <w:rsid w:val="001602ED"/>
    <w:rsid w:val="001606CD"/>
    <w:rsid w:val="0016275A"/>
    <w:rsid w:val="001630E6"/>
    <w:rsid w:val="00165758"/>
    <w:rsid w:val="00166850"/>
    <w:rsid w:val="00166DDD"/>
    <w:rsid w:val="00166F02"/>
    <w:rsid w:val="00167578"/>
    <w:rsid w:val="00167625"/>
    <w:rsid w:val="00172C06"/>
    <w:rsid w:val="00172C3D"/>
    <w:rsid w:val="00173AB7"/>
    <w:rsid w:val="00173DF6"/>
    <w:rsid w:val="001761DE"/>
    <w:rsid w:val="001765BA"/>
    <w:rsid w:val="00176EBC"/>
    <w:rsid w:val="00185339"/>
    <w:rsid w:val="0018563D"/>
    <w:rsid w:val="00187B8F"/>
    <w:rsid w:val="00194C79"/>
    <w:rsid w:val="0019670E"/>
    <w:rsid w:val="001969C9"/>
    <w:rsid w:val="00197A44"/>
    <w:rsid w:val="001A1B94"/>
    <w:rsid w:val="001A434D"/>
    <w:rsid w:val="001A4DF7"/>
    <w:rsid w:val="001A5FDA"/>
    <w:rsid w:val="001A7C4D"/>
    <w:rsid w:val="001B1533"/>
    <w:rsid w:val="001B184D"/>
    <w:rsid w:val="001B19A1"/>
    <w:rsid w:val="001B2512"/>
    <w:rsid w:val="001B3BBD"/>
    <w:rsid w:val="001B4389"/>
    <w:rsid w:val="001B5AB0"/>
    <w:rsid w:val="001B5C1C"/>
    <w:rsid w:val="001B702C"/>
    <w:rsid w:val="001B71CE"/>
    <w:rsid w:val="001B7497"/>
    <w:rsid w:val="001C2486"/>
    <w:rsid w:val="001C29CC"/>
    <w:rsid w:val="001C4E9A"/>
    <w:rsid w:val="001C504C"/>
    <w:rsid w:val="001C5CC0"/>
    <w:rsid w:val="001D1A6E"/>
    <w:rsid w:val="001D2DCA"/>
    <w:rsid w:val="001D3043"/>
    <w:rsid w:val="001D381A"/>
    <w:rsid w:val="001D4561"/>
    <w:rsid w:val="001D4BFD"/>
    <w:rsid w:val="001E1E11"/>
    <w:rsid w:val="001E2732"/>
    <w:rsid w:val="001E3AA3"/>
    <w:rsid w:val="001E44AF"/>
    <w:rsid w:val="001E45DB"/>
    <w:rsid w:val="001E583A"/>
    <w:rsid w:val="001E5C69"/>
    <w:rsid w:val="001E60B6"/>
    <w:rsid w:val="001E68EC"/>
    <w:rsid w:val="001E6DCB"/>
    <w:rsid w:val="001F31F9"/>
    <w:rsid w:val="001F3F81"/>
    <w:rsid w:val="001F451E"/>
    <w:rsid w:val="001F4F0F"/>
    <w:rsid w:val="001F5B48"/>
    <w:rsid w:val="001F667A"/>
    <w:rsid w:val="001F68D1"/>
    <w:rsid w:val="001F7B36"/>
    <w:rsid w:val="0020055A"/>
    <w:rsid w:val="00200AD4"/>
    <w:rsid w:val="00200C0C"/>
    <w:rsid w:val="002012BF"/>
    <w:rsid w:val="00201988"/>
    <w:rsid w:val="00203B24"/>
    <w:rsid w:val="002114E0"/>
    <w:rsid w:val="002125DA"/>
    <w:rsid w:val="00212785"/>
    <w:rsid w:val="00212C9C"/>
    <w:rsid w:val="0021409B"/>
    <w:rsid w:val="0021456A"/>
    <w:rsid w:val="00214693"/>
    <w:rsid w:val="0021701D"/>
    <w:rsid w:val="00217037"/>
    <w:rsid w:val="002176B1"/>
    <w:rsid w:val="00220A94"/>
    <w:rsid w:val="00221A0A"/>
    <w:rsid w:val="00221CB4"/>
    <w:rsid w:val="00223466"/>
    <w:rsid w:val="002249B4"/>
    <w:rsid w:val="00225126"/>
    <w:rsid w:val="00225570"/>
    <w:rsid w:val="00226F31"/>
    <w:rsid w:val="0022706A"/>
    <w:rsid w:val="002308E1"/>
    <w:rsid w:val="00231AC3"/>
    <w:rsid w:val="00231AE3"/>
    <w:rsid w:val="002356C5"/>
    <w:rsid w:val="00237453"/>
    <w:rsid w:val="00240A78"/>
    <w:rsid w:val="00241247"/>
    <w:rsid w:val="002414F1"/>
    <w:rsid w:val="002435E3"/>
    <w:rsid w:val="00243F82"/>
    <w:rsid w:val="002455D4"/>
    <w:rsid w:val="00246EB0"/>
    <w:rsid w:val="00250497"/>
    <w:rsid w:val="00250745"/>
    <w:rsid w:val="00251090"/>
    <w:rsid w:val="00251B05"/>
    <w:rsid w:val="00252C5A"/>
    <w:rsid w:val="00252C80"/>
    <w:rsid w:val="002534EE"/>
    <w:rsid w:val="00253626"/>
    <w:rsid w:val="002553C0"/>
    <w:rsid w:val="002560F7"/>
    <w:rsid w:val="00256735"/>
    <w:rsid w:val="00261B3C"/>
    <w:rsid w:val="0026201F"/>
    <w:rsid w:val="00262B98"/>
    <w:rsid w:val="0026396B"/>
    <w:rsid w:val="00263BF2"/>
    <w:rsid w:val="00264010"/>
    <w:rsid w:val="0026418B"/>
    <w:rsid w:val="002677D4"/>
    <w:rsid w:val="00270096"/>
    <w:rsid w:val="00272000"/>
    <w:rsid w:val="00272BDC"/>
    <w:rsid w:val="00274082"/>
    <w:rsid w:val="00275DEA"/>
    <w:rsid w:val="0027768C"/>
    <w:rsid w:val="00277D72"/>
    <w:rsid w:val="00282390"/>
    <w:rsid w:val="0028239E"/>
    <w:rsid w:val="00282708"/>
    <w:rsid w:val="00282A06"/>
    <w:rsid w:val="00283767"/>
    <w:rsid w:val="00283E4D"/>
    <w:rsid w:val="0028527D"/>
    <w:rsid w:val="002862A2"/>
    <w:rsid w:val="00286306"/>
    <w:rsid w:val="002864CA"/>
    <w:rsid w:val="00286A1C"/>
    <w:rsid w:val="00290C1B"/>
    <w:rsid w:val="00290D16"/>
    <w:rsid w:val="002919DA"/>
    <w:rsid w:val="0029244A"/>
    <w:rsid w:val="00292581"/>
    <w:rsid w:val="00294B5B"/>
    <w:rsid w:val="00295328"/>
    <w:rsid w:val="002978E9"/>
    <w:rsid w:val="00297C49"/>
    <w:rsid w:val="002A1051"/>
    <w:rsid w:val="002A19B4"/>
    <w:rsid w:val="002A2C14"/>
    <w:rsid w:val="002A33D7"/>
    <w:rsid w:val="002A5060"/>
    <w:rsid w:val="002A5857"/>
    <w:rsid w:val="002A7DD5"/>
    <w:rsid w:val="002B3426"/>
    <w:rsid w:val="002B3C7A"/>
    <w:rsid w:val="002B3EFF"/>
    <w:rsid w:val="002B5555"/>
    <w:rsid w:val="002B5940"/>
    <w:rsid w:val="002B5FF3"/>
    <w:rsid w:val="002C197B"/>
    <w:rsid w:val="002C2945"/>
    <w:rsid w:val="002C33A6"/>
    <w:rsid w:val="002C5D49"/>
    <w:rsid w:val="002C6F6F"/>
    <w:rsid w:val="002D02D0"/>
    <w:rsid w:val="002D037A"/>
    <w:rsid w:val="002D2E38"/>
    <w:rsid w:val="002D47EC"/>
    <w:rsid w:val="002E0A4F"/>
    <w:rsid w:val="002E4C3E"/>
    <w:rsid w:val="002E5B13"/>
    <w:rsid w:val="002E6FD9"/>
    <w:rsid w:val="002F0DCF"/>
    <w:rsid w:val="002F186C"/>
    <w:rsid w:val="002F1E2F"/>
    <w:rsid w:val="002F375F"/>
    <w:rsid w:val="002F3776"/>
    <w:rsid w:val="002F528E"/>
    <w:rsid w:val="002F626D"/>
    <w:rsid w:val="002F6F5E"/>
    <w:rsid w:val="00303491"/>
    <w:rsid w:val="0030456A"/>
    <w:rsid w:val="00305340"/>
    <w:rsid w:val="00306B02"/>
    <w:rsid w:val="00306D03"/>
    <w:rsid w:val="0031061F"/>
    <w:rsid w:val="003107F8"/>
    <w:rsid w:val="00311185"/>
    <w:rsid w:val="003124A7"/>
    <w:rsid w:val="0031335E"/>
    <w:rsid w:val="00313390"/>
    <w:rsid w:val="00313396"/>
    <w:rsid w:val="00313E83"/>
    <w:rsid w:val="00315037"/>
    <w:rsid w:val="003166FE"/>
    <w:rsid w:val="00317F4E"/>
    <w:rsid w:val="00320BE1"/>
    <w:rsid w:val="00320C4A"/>
    <w:rsid w:val="00321EDE"/>
    <w:rsid w:val="00322F0D"/>
    <w:rsid w:val="00323F64"/>
    <w:rsid w:val="0032778D"/>
    <w:rsid w:val="00331526"/>
    <w:rsid w:val="00331B32"/>
    <w:rsid w:val="00331D2E"/>
    <w:rsid w:val="00333232"/>
    <w:rsid w:val="003358C8"/>
    <w:rsid w:val="00337368"/>
    <w:rsid w:val="00337B4C"/>
    <w:rsid w:val="00342FC3"/>
    <w:rsid w:val="0034361D"/>
    <w:rsid w:val="00344125"/>
    <w:rsid w:val="003444E1"/>
    <w:rsid w:val="00350145"/>
    <w:rsid w:val="00351F60"/>
    <w:rsid w:val="00355023"/>
    <w:rsid w:val="0035727A"/>
    <w:rsid w:val="00357906"/>
    <w:rsid w:val="00361422"/>
    <w:rsid w:val="003619B6"/>
    <w:rsid w:val="0036350E"/>
    <w:rsid w:val="003648D4"/>
    <w:rsid w:val="00365DE5"/>
    <w:rsid w:val="00366500"/>
    <w:rsid w:val="00366FA5"/>
    <w:rsid w:val="00370C26"/>
    <w:rsid w:val="003722CD"/>
    <w:rsid w:val="0037252F"/>
    <w:rsid w:val="00374FC3"/>
    <w:rsid w:val="003760F0"/>
    <w:rsid w:val="003766A6"/>
    <w:rsid w:val="00381725"/>
    <w:rsid w:val="00381E80"/>
    <w:rsid w:val="00384125"/>
    <w:rsid w:val="00385386"/>
    <w:rsid w:val="00385F16"/>
    <w:rsid w:val="003871D5"/>
    <w:rsid w:val="00391C47"/>
    <w:rsid w:val="00392707"/>
    <w:rsid w:val="00392B03"/>
    <w:rsid w:val="0039729F"/>
    <w:rsid w:val="003A0387"/>
    <w:rsid w:val="003A24FF"/>
    <w:rsid w:val="003A274F"/>
    <w:rsid w:val="003A3B4F"/>
    <w:rsid w:val="003A46A8"/>
    <w:rsid w:val="003A493F"/>
    <w:rsid w:val="003A531A"/>
    <w:rsid w:val="003A5F02"/>
    <w:rsid w:val="003A6188"/>
    <w:rsid w:val="003A7CF9"/>
    <w:rsid w:val="003A7DB4"/>
    <w:rsid w:val="003B07B9"/>
    <w:rsid w:val="003B0914"/>
    <w:rsid w:val="003B21B1"/>
    <w:rsid w:val="003B244E"/>
    <w:rsid w:val="003B3A2D"/>
    <w:rsid w:val="003C127D"/>
    <w:rsid w:val="003C1625"/>
    <w:rsid w:val="003C2807"/>
    <w:rsid w:val="003C39B4"/>
    <w:rsid w:val="003C57FC"/>
    <w:rsid w:val="003C6BD7"/>
    <w:rsid w:val="003C7183"/>
    <w:rsid w:val="003C7627"/>
    <w:rsid w:val="003D08E5"/>
    <w:rsid w:val="003D2261"/>
    <w:rsid w:val="003D2AB5"/>
    <w:rsid w:val="003D30CF"/>
    <w:rsid w:val="003D33EA"/>
    <w:rsid w:val="003D3AAC"/>
    <w:rsid w:val="003D65CE"/>
    <w:rsid w:val="003D690A"/>
    <w:rsid w:val="003E06C2"/>
    <w:rsid w:val="003E1C7F"/>
    <w:rsid w:val="003E36DE"/>
    <w:rsid w:val="003E4BB1"/>
    <w:rsid w:val="003E525B"/>
    <w:rsid w:val="003E6C3A"/>
    <w:rsid w:val="003E70AE"/>
    <w:rsid w:val="003F180E"/>
    <w:rsid w:val="003F19EB"/>
    <w:rsid w:val="003F1DC8"/>
    <w:rsid w:val="003F2308"/>
    <w:rsid w:val="003F2BFB"/>
    <w:rsid w:val="003F336D"/>
    <w:rsid w:val="003F635B"/>
    <w:rsid w:val="0040386C"/>
    <w:rsid w:val="00406782"/>
    <w:rsid w:val="0040757B"/>
    <w:rsid w:val="00410F48"/>
    <w:rsid w:val="004120C4"/>
    <w:rsid w:val="0041224E"/>
    <w:rsid w:val="004124EB"/>
    <w:rsid w:val="00414B6C"/>
    <w:rsid w:val="00416813"/>
    <w:rsid w:val="0041790B"/>
    <w:rsid w:val="00420966"/>
    <w:rsid w:val="004212A7"/>
    <w:rsid w:val="0042132B"/>
    <w:rsid w:val="004216DD"/>
    <w:rsid w:val="004234E9"/>
    <w:rsid w:val="00424DC4"/>
    <w:rsid w:val="0042525D"/>
    <w:rsid w:val="0042684E"/>
    <w:rsid w:val="00426B54"/>
    <w:rsid w:val="00426CB5"/>
    <w:rsid w:val="00430FB4"/>
    <w:rsid w:val="004333B7"/>
    <w:rsid w:val="00433C6F"/>
    <w:rsid w:val="00436072"/>
    <w:rsid w:val="00436752"/>
    <w:rsid w:val="0043796C"/>
    <w:rsid w:val="00441EC1"/>
    <w:rsid w:val="00445DF6"/>
    <w:rsid w:val="00447BA4"/>
    <w:rsid w:val="00447D8C"/>
    <w:rsid w:val="004525E0"/>
    <w:rsid w:val="00452F2E"/>
    <w:rsid w:val="004535A4"/>
    <w:rsid w:val="004549AC"/>
    <w:rsid w:val="004557F5"/>
    <w:rsid w:val="00455B00"/>
    <w:rsid w:val="00456026"/>
    <w:rsid w:val="004608A5"/>
    <w:rsid w:val="004608BE"/>
    <w:rsid w:val="00461CB2"/>
    <w:rsid w:val="00461E8F"/>
    <w:rsid w:val="00463A34"/>
    <w:rsid w:val="00466FDF"/>
    <w:rsid w:val="00470243"/>
    <w:rsid w:val="00471066"/>
    <w:rsid w:val="004731B4"/>
    <w:rsid w:val="004734CA"/>
    <w:rsid w:val="00475617"/>
    <w:rsid w:val="00475BE1"/>
    <w:rsid w:val="004773B4"/>
    <w:rsid w:val="00477B87"/>
    <w:rsid w:val="00480290"/>
    <w:rsid w:val="0048088A"/>
    <w:rsid w:val="004808F7"/>
    <w:rsid w:val="00485AA2"/>
    <w:rsid w:val="0048703A"/>
    <w:rsid w:val="00487161"/>
    <w:rsid w:val="00490AD5"/>
    <w:rsid w:val="00492992"/>
    <w:rsid w:val="00496C6A"/>
    <w:rsid w:val="00496CD2"/>
    <w:rsid w:val="004A05FF"/>
    <w:rsid w:val="004A187D"/>
    <w:rsid w:val="004A1E7C"/>
    <w:rsid w:val="004A21F5"/>
    <w:rsid w:val="004A2534"/>
    <w:rsid w:val="004A26FE"/>
    <w:rsid w:val="004A33B0"/>
    <w:rsid w:val="004A3DC1"/>
    <w:rsid w:val="004A3E05"/>
    <w:rsid w:val="004A44C3"/>
    <w:rsid w:val="004A61B9"/>
    <w:rsid w:val="004A6322"/>
    <w:rsid w:val="004A63D2"/>
    <w:rsid w:val="004B08D7"/>
    <w:rsid w:val="004B17DA"/>
    <w:rsid w:val="004B3185"/>
    <w:rsid w:val="004B465B"/>
    <w:rsid w:val="004B4838"/>
    <w:rsid w:val="004B536E"/>
    <w:rsid w:val="004B6015"/>
    <w:rsid w:val="004B6E9F"/>
    <w:rsid w:val="004B7766"/>
    <w:rsid w:val="004C1453"/>
    <w:rsid w:val="004C2D8F"/>
    <w:rsid w:val="004C3839"/>
    <w:rsid w:val="004C5005"/>
    <w:rsid w:val="004C538B"/>
    <w:rsid w:val="004C547D"/>
    <w:rsid w:val="004C60B4"/>
    <w:rsid w:val="004C6E48"/>
    <w:rsid w:val="004C6E95"/>
    <w:rsid w:val="004C7CBE"/>
    <w:rsid w:val="004D21BC"/>
    <w:rsid w:val="004D2297"/>
    <w:rsid w:val="004D3350"/>
    <w:rsid w:val="004D3FFE"/>
    <w:rsid w:val="004D4107"/>
    <w:rsid w:val="004D43E4"/>
    <w:rsid w:val="004D4B73"/>
    <w:rsid w:val="004D51B8"/>
    <w:rsid w:val="004D707C"/>
    <w:rsid w:val="004D7706"/>
    <w:rsid w:val="004D7E22"/>
    <w:rsid w:val="004E0D1C"/>
    <w:rsid w:val="004E0D72"/>
    <w:rsid w:val="004E0FA3"/>
    <w:rsid w:val="004E17D7"/>
    <w:rsid w:val="004E1B98"/>
    <w:rsid w:val="004E34B4"/>
    <w:rsid w:val="004E4A48"/>
    <w:rsid w:val="004E4EFB"/>
    <w:rsid w:val="004E504E"/>
    <w:rsid w:val="004E6AE7"/>
    <w:rsid w:val="004E7752"/>
    <w:rsid w:val="004F1C56"/>
    <w:rsid w:val="004F5C82"/>
    <w:rsid w:val="004F77A5"/>
    <w:rsid w:val="00500FE6"/>
    <w:rsid w:val="00501C7A"/>
    <w:rsid w:val="005020A4"/>
    <w:rsid w:val="005020BE"/>
    <w:rsid w:val="00502579"/>
    <w:rsid w:val="00502FFE"/>
    <w:rsid w:val="00503133"/>
    <w:rsid w:val="005045F1"/>
    <w:rsid w:val="00505E4E"/>
    <w:rsid w:val="005071AC"/>
    <w:rsid w:val="0050768C"/>
    <w:rsid w:val="005100BA"/>
    <w:rsid w:val="005104FB"/>
    <w:rsid w:val="005107D5"/>
    <w:rsid w:val="00510D8E"/>
    <w:rsid w:val="0051226E"/>
    <w:rsid w:val="00513385"/>
    <w:rsid w:val="00513AE6"/>
    <w:rsid w:val="00513D6D"/>
    <w:rsid w:val="0051487E"/>
    <w:rsid w:val="005150C4"/>
    <w:rsid w:val="00517640"/>
    <w:rsid w:val="00520683"/>
    <w:rsid w:val="005208E5"/>
    <w:rsid w:val="00520A12"/>
    <w:rsid w:val="00521A67"/>
    <w:rsid w:val="0052309C"/>
    <w:rsid w:val="005238E6"/>
    <w:rsid w:val="00525944"/>
    <w:rsid w:val="0052596A"/>
    <w:rsid w:val="005268AF"/>
    <w:rsid w:val="00526EB5"/>
    <w:rsid w:val="00526EC9"/>
    <w:rsid w:val="00527AD8"/>
    <w:rsid w:val="00531E31"/>
    <w:rsid w:val="00532136"/>
    <w:rsid w:val="00533012"/>
    <w:rsid w:val="00533075"/>
    <w:rsid w:val="0053353B"/>
    <w:rsid w:val="00533E69"/>
    <w:rsid w:val="00533E8E"/>
    <w:rsid w:val="00533EFD"/>
    <w:rsid w:val="00540495"/>
    <w:rsid w:val="005413C6"/>
    <w:rsid w:val="005431C4"/>
    <w:rsid w:val="00543721"/>
    <w:rsid w:val="0054379C"/>
    <w:rsid w:val="00543891"/>
    <w:rsid w:val="0054534B"/>
    <w:rsid w:val="00545F39"/>
    <w:rsid w:val="005462F0"/>
    <w:rsid w:val="00546F9B"/>
    <w:rsid w:val="0055029B"/>
    <w:rsid w:val="0055094E"/>
    <w:rsid w:val="00550C69"/>
    <w:rsid w:val="0055165B"/>
    <w:rsid w:val="00553342"/>
    <w:rsid w:val="005542A4"/>
    <w:rsid w:val="00555E4C"/>
    <w:rsid w:val="00557A71"/>
    <w:rsid w:val="00560260"/>
    <w:rsid w:val="00565F19"/>
    <w:rsid w:val="00566400"/>
    <w:rsid w:val="00566A96"/>
    <w:rsid w:val="005673E5"/>
    <w:rsid w:val="005674ED"/>
    <w:rsid w:val="0057383C"/>
    <w:rsid w:val="00574620"/>
    <w:rsid w:val="00574CA6"/>
    <w:rsid w:val="00576295"/>
    <w:rsid w:val="00576E61"/>
    <w:rsid w:val="00581EC5"/>
    <w:rsid w:val="0058356D"/>
    <w:rsid w:val="00587D81"/>
    <w:rsid w:val="00590BA2"/>
    <w:rsid w:val="00591565"/>
    <w:rsid w:val="00592CAF"/>
    <w:rsid w:val="00593795"/>
    <w:rsid w:val="00593863"/>
    <w:rsid w:val="00593B0B"/>
    <w:rsid w:val="005974F4"/>
    <w:rsid w:val="005A3625"/>
    <w:rsid w:val="005A3918"/>
    <w:rsid w:val="005A4818"/>
    <w:rsid w:val="005A6BF1"/>
    <w:rsid w:val="005A783A"/>
    <w:rsid w:val="005A78BF"/>
    <w:rsid w:val="005A7C69"/>
    <w:rsid w:val="005B1A7E"/>
    <w:rsid w:val="005B385A"/>
    <w:rsid w:val="005B469B"/>
    <w:rsid w:val="005B5841"/>
    <w:rsid w:val="005C0C78"/>
    <w:rsid w:val="005C119C"/>
    <w:rsid w:val="005C1A1C"/>
    <w:rsid w:val="005C3532"/>
    <w:rsid w:val="005C5CC5"/>
    <w:rsid w:val="005C6361"/>
    <w:rsid w:val="005C63F8"/>
    <w:rsid w:val="005C6AB8"/>
    <w:rsid w:val="005C6B89"/>
    <w:rsid w:val="005C7F45"/>
    <w:rsid w:val="005D0369"/>
    <w:rsid w:val="005D07E5"/>
    <w:rsid w:val="005D163C"/>
    <w:rsid w:val="005D1DF8"/>
    <w:rsid w:val="005D2E23"/>
    <w:rsid w:val="005D345E"/>
    <w:rsid w:val="005D41E1"/>
    <w:rsid w:val="005D591A"/>
    <w:rsid w:val="005D6088"/>
    <w:rsid w:val="005D6F70"/>
    <w:rsid w:val="005E074A"/>
    <w:rsid w:val="005E1099"/>
    <w:rsid w:val="005E1911"/>
    <w:rsid w:val="005E41F4"/>
    <w:rsid w:val="005E4901"/>
    <w:rsid w:val="005E6DD0"/>
    <w:rsid w:val="005F02C6"/>
    <w:rsid w:val="005F04A7"/>
    <w:rsid w:val="005F0780"/>
    <w:rsid w:val="005F19A4"/>
    <w:rsid w:val="005F1AA1"/>
    <w:rsid w:val="005F1F19"/>
    <w:rsid w:val="005F2CD4"/>
    <w:rsid w:val="005F69D3"/>
    <w:rsid w:val="005F739E"/>
    <w:rsid w:val="00600FF6"/>
    <w:rsid w:val="00603670"/>
    <w:rsid w:val="006042A1"/>
    <w:rsid w:val="00607739"/>
    <w:rsid w:val="006100A2"/>
    <w:rsid w:val="006101D4"/>
    <w:rsid w:val="00610AA1"/>
    <w:rsid w:val="00612B35"/>
    <w:rsid w:val="00615650"/>
    <w:rsid w:val="006158F5"/>
    <w:rsid w:val="00620180"/>
    <w:rsid w:val="00620E8C"/>
    <w:rsid w:val="006217D7"/>
    <w:rsid w:val="0062182B"/>
    <w:rsid w:val="00621E83"/>
    <w:rsid w:val="00622118"/>
    <w:rsid w:val="006265AB"/>
    <w:rsid w:val="00627768"/>
    <w:rsid w:val="006305E4"/>
    <w:rsid w:val="0063385F"/>
    <w:rsid w:val="00633AED"/>
    <w:rsid w:val="00633C8B"/>
    <w:rsid w:val="00635031"/>
    <w:rsid w:val="00635825"/>
    <w:rsid w:val="00635C80"/>
    <w:rsid w:val="00636A6E"/>
    <w:rsid w:val="00636D5A"/>
    <w:rsid w:val="00637EEC"/>
    <w:rsid w:val="006400DB"/>
    <w:rsid w:val="0064228D"/>
    <w:rsid w:val="00642D84"/>
    <w:rsid w:val="00643420"/>
    <w:rsid w:val="00644616"/>
    <w:rsid w:val="00645442"/>
    <w:rsid w:val="00645452"/>
    <w:rsid w:val="00645C0A"/>
    <w:rsid w:val="0065481E"/>
    <w:rsid w:val="00656014"/>
    <w:rsid w:val="00657A05"/>
    <w:rsid w:val="00657EA9"/>
    <w:rsid w:val="00657F8F"/>
    <w:rsid w:val="0066280A"/>
    <w:rsid w:val="00662837"/>
    <w:rsid w:val="006631D7"/>
    <w:rsid w:val="006640BC"/>
    <w:rsid w:val="006644CE"/>
    <w:rsid w:val="006647F4"/>
    <w:rsid w:val="00664FA1"/>
    <w:rsid w:val="00666E11"/>
    <w:rsid w:val="0066703A"/>
    <w:rsid w:val="00667543"/>
    <w:rsid w:val="0066775B"/>
    <w:rsid w:val="0067033B"/>
    <w:rsid w:val="00671EC1"/>
    <w:rsid w:val="00672FBB"/>
    <w:rsid w:val="0067302D"/>
    <w:rsid w:val="006730E8"/>
    <w:rsid w:val="006742D3"/>
    <w:rsid w:val="00675876"/>
    <w:rsid w:val="00677399"/>
    <w:rsid w:val="006773C5"/>
    <w:rsid w:val="00677B5B"/>
    <w:rsid w:val="00680632"/>
    <w:rsid w:val="00681319"/>
    <w:rsid w:val="00681877"/>
    <w:rsid w:val="00683DA3"/>
    <w:rsid w:val="00685714"/>
    <w:rsid w:val="006872E6"/>
    <w:rsid w:val="00690444"/>
    <w:rsid w:val="00690FF6"/>
    <w:rsid w:val="00692032"/>
    <w:rsid w:val="0069205B"/>
    <w:rsid w:val="006922BC"/>
    <w:rsid w:val="00692CA3"/>
    <w:rsid w:val="006936CA"/>
    <w:rsid w:val="00694802"/>
    <w:rsid w:val="0069559C"/>
    <w:rsid w:val="0069732E"/>
    <w:rsid w:val="00697C0F"/>
    <w:rsid w:val="006A1DED"/>
    <w:rsid w:val="006A2EA6"/>
    <w:rsid w:val="006A3C3C"/>
    <w:rsid w:val="006A3ED8"/>
    <w:rsid w:val="006A43D1"/>
    <w:rsid w:val="006A54BB"/>
    <w:rsid w:val="006A6148"/>
    <w:rsid w:val="006A7149"/>
    <w:rsid w:val="006A7E6B"/>
    <w:rsid w:val="006B2913"/>
    <w:rsid w:val="006B5BA6"/>
    <w:rsid w:val="006B607B"/>
    <w:rsid w:val="006B7828"/>
    <w:rsid w:val="006B7CB0"/>
    <w:rsid w:val="006B7D48"/>
    <w:rsid w:val="006C0D19"/>
    <w:rsid w:val="006C18B2"/>
    <w:rsid w:val="006C5239"/>
    <w:rsid w:val="006C54C9"/>
    <w:rsid w:val="006C65FC"/>
    <w:rsid w:val="006D0042"/>
    <w:rsid w:val="006D092F"/>
    <w:rsid w:val="006D1078"/>
    <w:rsid w:val="006D1795"/>
    <w:rsid w:val="006D2F8D"/>
    <w:rsid w:val="006D3146"/>
    <w:rsid w:val="006D55A6"/>
    <w:rsid w:val="006D60CB"/>
    <w:rsid w:val="006D7003"/>
    <w:rsid w:val="006E12CC"/>
    <w:rsid w:val="006E1894"/>
    <w:rsid w:val="006E1A6F"/>
    <w:rsid w:val="006E1E22"/>
    <w:rsid w:val="006E2757"/>
    <w:rsid w:val="006E2BC1"/>
    <w:rsid w:val="006E3A57"/>
    <w:rsid w:val="006E438C"/>
    <w:rsid w:val="006E5BAF"/>
    <w:rsid w:val="006E72F7"/>
    <w:rsid w:val="006E734C"/>
    <w:rsid w:val="006E7D73"/>
    <w:rsid w:val="006F0125"/>
    <w:rsid w:val="006F0CFF"/>
    <w:rsid w:val="006F1851"/>
    <w:rsid w:val="006F389B"/>
    <w:rsid w:val="006F46BE"/>
    <w:rsid w:val="006F5776"/>
    <w:rsid w:val="006F667F"/>
    <w:rsid w:val="006F69F0"/>
    <w:rsid w:val="006F6B43"/>
    <w:rsid w:val="006F714A"/>
    <w:rsid w:val="006F7623"/>
    <w:rsid w:val="006F7FDE"/>
    <w:rsid w:val="007004DC"/>
    <w:rsid w:val="00700C7C"/>
    <w:rsid w:val="00701C6C"/>
    <w:rsid w:val="007027E1"/>
    <w:rsid w:val="00703204"/>
    <w:rsid w:val="00703566"/>
    <w:rsid w:val="00704E95"/>
    <w:rsid w:val="0070674F"/>
    <w:rsid w:val="007079B0"/>
    <w:rsid w:val="00712B53"/>
    <w:rsid w:val="00712CCD"/>
    <w:rsid w:val="007130A0"/>
    <w:rsid w:val="00713EBA"/>
    <w:rsid w:val="00713F36"/>
    <w:rsid w:val="00717623"/>
    <w:rsid w:val="00720D04"/>
    <w:rsid w:val="00721F42"/>
    <w:rsid w:val="00722106"/>
    <w:rsid w:val="0072243F"/>
    <w:rsid w:val="00724A13"/>
    <w:rsid w:val="00731D93"/>
    <w:rsid w:val="00732AEE"/>
    <w:rsid w:val="00734812"/>
    <w:rsid w:val="00734AB6"/>
    <w:rsid w:val="00734AF4"/>
    <w:rsid w:val="00734F0E"/>
    <w:rsid w:val="00736C5C"/>
    <w:rsid w:val="00737317"/>
    <w:rsid w:val="0074233F"/>
    <w:rsid w:val="00746CEC"/>
    <w:rsid w:val="00746EE2"/>
    <w:rsid w:val="00747FDF"/>
    <w:rsid w:val="007503B1"/>
    <w:rsid w:val="00750ECF"/>
    <w:rsid w:val="00751156"/>
    <w:rsid w:val="007535AE"/>
    <w:rsid w:val="00754983"/>
    <w:rsid w:val="007549CB"/>
    <w:rsid w:val="00755799"/>
    <w:rsid w:val="007565A4"/>
    <w:rsid w:val="00757FF1"/>
    <w:rsid w:val="007611A7"/>
    <w:rsid w:val="007619A9"/>
    <w:rsid w:val="00762212"/>
    <w:rsid w:val="00763391"/>
    <w:rsid w:val="00773E9E"/>
    <w:rsid w:val="00774632"/>
    <w:rsid w:val="007750FA"/>
    <w:rsid w:val="007759BD"/>
    <w:rsid w:val="007772BA"/>
    <w:rsid w:val="00777DE4"/>
    <w:rsid w:val="00781027"/>
    <w:rsid w:val="0078133F"/>
    <w:rsid w:val="0078165F"/>
    <w:rsid w:val="00781B93"/>
    <w:rsid w:val="00781DCD"/>
    <w:rsid w:val="00781EBB"/>
    <w:rsid w:val="007828FF"/>
    <w:rsid w:val="00782F07"/>
    <w:rsid w:val="00784293"/>
    <w:rsid w:val="00784A24"/>
    <w:rsid w:val="00791304"/>
    <w:rsid w:val="00791330"/>
    <w:rsid w:val="00791E36"/>
    <w:rsid w:val="00791EE5"/>
    <w:rsid w:val="007936F8"/>
    <w:rsid w:val="00793A1B"/>
    <w:rsid w:val="0079429E"/>
    <w:rsid w:val="00795E01"/>
    <w:rsid w:val="00795FA4"/>
    <w:rsid w:val="00796C1D"/>
    <w:rsid w:val="007A0042"/>
    <w:rsid w:val="007A2D5F"/>
    <w:rsid w:val="007A6890"/>
    <w:rsid w:val="007A6A22"/>
    <w:rsid w:val="007A7618"/>
    <w:rsid w:val="007A7CB6"/>
    <w:rsid w:val="007B013B"/>
    <w:rsid w:val="007B057C"/>
    <w:rsid w:val="007B2C8E"/>
    <w:rsid w:val="007B2D3B"/>
    <w:rsid w:val="007B2EF9"/>
    <w:rsid w:val="007B3E7D"/>
    <w:rsid w:val="007B443E"/>
    <w:rsid w:val="007B6BFF"/>
    <w:rsid w:val="007B7CD3"/>
    <w:rsid w:val="007C0B49"/>
    <w:rsid w:val="007C0C82"/>
    <w:rsid w:val="007C1411"/>
    <w:rsid w:val="007C1984"/>
    <w:rsid w:val="007C241E"/>
    <w:rsid w:val="007C2F08"/>
    <w:rsid w:val="007C35D3"/>
    <w:rsid w:val="007C488D"/>
    <w:rsid w:val="007C4CE2"/>
    <w:rsid w:val="007C57CB"/>
    <w:rsid w:val="007C6397"/>
    <w:rsid w:val="007C7220"/>
    <w:rsid w:val="007C7C90"/>
    <w:rsid w:val="007C7CDF"/>
    <w:rsid w:val="007D0975"/>
    <w:rsid w:val="007D1256"/>
    <w:rsid w:val="007D250C"/>
    <w:rsid w:val="007D2AE6"/>
    <w:rsid w:val="007D4492"/>
    <w:rsid w:val="007D60C5"/>
    <w:rsid w:val="007E2880"/>
    <w:rsid w:val="007E50F8"/>
    <w:rsid w:val="007E6EF1"/>
    <w:rsid w:val="007F0C96"/>
    <w:rsid w:val="007F15DD"/>
    <w:rsid w:val="007F1F2A"/>
    <w:rsid w:val="007F2C2B"/>
    <w:rsid w:val="007F2CC3"/>
    <w:rsid w:val="007F6D8E"/>
    <w:rsid w:val="008002D2"/>
    <w:rsid w:val="00800EC6"/>
    <w:rsid w:val="00801177"/>
    <w:rsid w:val="00801934"/>
    <w:rsid w:val="00803CD0"/>
    <w:rsid w:val="008041FB"/>
    <w:rsid w:val="00806E2A"/>
    <w:rsid w:val="0081218C"/>
    <w:rsid w:val="00812D64"/>
    <w:rsid w:val="00815399"/>
    <w:rsid w:val="00816132"/>
    <w:rsid w:val="00816513"/>
    <w:rsid w:val="00816AF0"/>
    <w:rsid w:val="00816AFB"/>
    <w:rsid w:val="00817E44"/>
    <w:rsid w:val="00820FC4"/>
    <w:rsid w:val="00821363"/>
    <w:rsid w:val="008256CC"/>
    <w:rsid w:val="008258AD"/>
    <w:rsid w:val="00826344"/>
    <w:rsid w:val="0083010C"/>
    <w:rsid w:val="008304A0"/>
    <w:rsid w:val="008307D2"/>
    <w:rsid w:val="00830BDE"/>
    <w:rsid w:val="00830C40"/>
    <w:rsid w:val="00832F76"/>
    <w:rsid w:val="00834E6E"/>
    <w:rsid w:val="0083549D"/>
    <w:rsid w:val="00835DCF"/>
    <w:rsid w:val="00836108"/>
    <w:rsid w:val="00837708"/>
    <w:rsid w:val="00840751"/>
    <w:rsid w:val="00841928"/>
    <w:rsid w:val="0084218C"/>
    <w:rsid w:val="00842A0F"/>
    <w:rsid w:val="00842B68"/>
    <w:rsid w:val="00843801"/>
    <w:rsid w:val="00844B5A"/>
    <w:rsid w:val="00845CC1"/>
    <w:rsid w:val="008475C6"/>
    <w:rsid w:val="00851674"/>
    <w:rsid w:val="00852D0C"/>
    <w:rsid w:val="008530E4"/>
    <w:rsid w:val="00854249"/>
    <w:rsid w:val="0085693E"/>
    <w:rsid w:val="00856C1E"/>
    <w:rsid w:val="00860B5C"/>
    <w:rsid w:val="008622CB"/>
    <w:rsid w:val="00862A3F"/>
    <w:rsid w:val="008635FD"/>
    <w:rsid w:val="00864CA2"/>
    <w:rsid w:val="00864CBF"/>
    <w:rsid w:val="008665F5"/>
    <w:rsid w:val="00870113"/>
    <w:rsid w:val="008702CB"/>
    <w:rsid w:val="00870AF3"/>
    <w:rsid w:val="008739E8"/>
    <w:rsid w:val="00873CC9"/>
    <w:rsid w:val="00873D81"/>
    <w:rsid w:val="0087526E"/>
    <w:rsid w:val="00877241"/>
    <w:rsid w:val="0087767E"/>
    <w:rsid w:val="008808AC"/>
    <w:rsid w:val="00880FB6"/>
    <w:rsid w:val="00882DA5"/>
    <w:rsid w:val="00883AA8"/>
    <w:rsid w:val="0088460A"/>
    <w:rsid w:val="00884D38"/>
    <w:rsid w:val="008878C5"/>
    <w:rsid w:val="00887AA5"/>
    <w:rsid w:val="00890047"/>
    <w:rsid w:val="008906F6"/>
    <w:rsid w:val="00892BD3"/>
    <w:rsid w:val="0089404B"/>
    <w:rsid w:val="00895290"/>
    <w:rsid w:val="008970EE"/>
    <w:rsid w:val="0089749C"/>
    <w:rsid w:val="00897B4B"/>
    <w:rsid w:val="00897D49"/>
    <w:rsid w:val="00897DDC"/>
    <w:rsid w:val="008A0C99"/>
    <w:rsid w:val="008A1BB7"/>
    <w:rsid w:val="008A2182"/>
    <w:rsid w:val="008A34ED"/>
    <w:rsid w:val="008A5F8D"/>
    <w:rsid w:val="008A7877"/>
    <w:rsid w:val="008B1583"/>
    <w:rsid w:val="008B3CCF"/>
    <w:rsid w:val="008B4909"/>
    <w:rsid w:val="008B4BD6"/>
    <w:rsid w:val="008B5410"/>
    <w:rsid w:val="008B7285"/>
    <w:rsid w:val="008C2B69"/>
    <w:rsid w:val="008C3293"/>
    <w:rsid w:val="008C3570"/>
    <w:rsid w:val="008C4476"/>
    <w:rsid w:val="008C6EAC"/>
    <w:rsid w:val="008C7CD5"/>
    <w:rsid w:val="008D0890"/>
    <w:rsid w:val="008D1BCA"/>
    <w:rsid w:val="008D1CD8"/>
    <w:rsid w:val="008D2605"/>
    <w:rsid w:val="008D2FCF"/>
    <w:rsid w:val="008D3867"/>
    <w:rsid w:val="008D4579"/>
    <w:rsid w:val="008D4616"/>
    <w:rsid w:val="008D7AF6"/>
    <w:rsid w:val="008E0B1F"/>
    <w:rsid w:val="008E0D3E"/>
    <w:rsid w:val="008E241B"/>
    <w:rsid w:val="008E248D"/>
    <w:rsid w:val="008E4569"/>
    <w:rsid w:val="008E7FBB"/>
    <w:rsid w:val="008F0FAC"/>
    <w:rsid w:val="008F13A3"/>
    <w:rsid w:val="008F19FA"/>
    <w:rsid w:val="008F1A31"/>
    <w:rsid w:val="008F1D9E"/>
    <w:rsid w:val="008F4FA5"/>
    <w:rsid w:val="008F7286"/>
    <w:rsid w:val="008F790F"/>
    <w:rsid w:val="00900B53"/>
    <w:rsid w:val="009022D2"/>
    <w:rsid w:val="0090243B"/>
    <w:rsid w:val="0090290D"/>
    <w:rsid w:val="00903215"/>
    <w:rsid w:val="00903E76"/>
    <w:rsid w:val="00904A76"/>
    <w:rsid w:val="00904C3E"/>
    <w:rsid w:val="009054B6"/>
    <w:rsid w:val="00907B0C"/>
    <w:rsid w:val="00907D0B"/>
    <w:rsid w:val="00910920"/>
    <w:rsid w:val="00911BDB"/>
    <w:rsid w:val="00913FD4"/>
    <w:rsid w:val="00916693"/>
    <w:rsid w:val="00920BEE"/>
    <w:rsid w:val="0092274E"/>
    <w:rsid w:val="00922C7B"/>
    <w:rsid w:val="00923061"/>
    <w:rsid w:val="009233E7"/>
    <w:rsid w:val="0092611A"/>
    <w:rsid w:val="00926E7B"/>
    <w:rsid w:val="009300F4"/>
    <w:rsid w:val="00930F17"/>
    <w:rsid w:val="009317D4"/>
    <w:rsid w:val="00932D15"/>
    <w:rsid w:val="00935933"/>
    <w:rsid w:val="00935B1E"/>
    <w:rsid w:val="00935D19"/>
    <w:rsid w:val="00940040"/>
    <w:rsid w:val="00940489"/>
    <w:rsid w:val="00944D56"/>
    <w:rsid w:val="0094504D"/>
    <w:rsid w:val="009464EC"/>
    <w:rsid w:val="00947414"/>
    <w:rsid w:val="00952F8F"/>
    <w:rsid w:val="00953377"/>
    <w:rsid w:val="0095393C"/>
    <w:rsid w:val="00955021"/>
    <w:rsid w:val="00955590"/>
    <w:rsid w:val="00955CA2"/>
    <w:rsid w:val="00956864"/>
    <w:rsid w:val="009576E1"/>
    <w:rsid w:val="00957783"/>
    <w:rsid w:val="00957C0B"/>
    <w:rsid w:val="00957C2F"/>
    <w:rsid w:val="009608AC"/>
    <w:rsid w:val="00960F0D"/>
    <w:rsid w:val="00961021"/>
    <w:rsid w:val="009642B9"/>
    <w:rsid w:val="00964310"/>
    <w:rsid w:val="00965FB0"/>
    <w:rsid w:val="00966BC3"/>
    <w:rsid w:val="00966E68"/>
    <w:rsid w:val="00970EE0"/>
    <w:rsid w:val="00971A54"/>
    <w:rsid w:val="00972C67"/>
    <w:rsid w:val="009736D7"/>
    <w:rsid w:val="009737AA"/>
    <w:rsid w:val="00973BF9"/>
    <w:rsid w:val="00976BDF"/>
    <w:rsid w:val="0097704F"/>
    <w:rsid w:val="0098269E"/>
    <w:rsid w:val="009861E0"/>
    <w:rsid w:val="00986391"/>
    <w:rsid w:val="00986CAD"/>
    <w:rsid w:val="009875EE"/>
    <w:rsid w:val="00990FB2"/>
    <w:rsid w:val="00991102"/>
    <w:rsid w:val="009927A6"/>
    <w:rsid w:val="00994594"/>
    <w:rsid w:val="00994870"/>
    <w:rsid w:val="00995C24"/>
    <w:rsid w:val="00995D93"/>
    <w:rsid w:val="0099723C"/>
    <w:rsid w:val="009A101E"/>
    <w:rsid w:val="009A1BC9"/>
    <w:rsid w:val="009A1C14"/>
    <w:rsid w:val="009A282A"/>
    <w:rsid w:val="009A29C3"/>
    <w:rsid w:val="009A32F3"/>
    <w:rsid w:val="009A443E"/>
    <w:rsid w:val="009A4B59"/>
    <w:rsid w:val="009A6C01"/>
    <w:rsid w:val="009A76A2"/>
    <w:rsid w:val="009B279A"/>
    <w:rsid w:val="009B3FFF"/>
    <w:rsid w:val="009B7243"/>
    <w:rsid w:val="009B74A1"/>
    <w:rsid w:val="009B79D1"/>
    <w:rsid w:val="009C3976"/>
    <w:rsid w:val="009D012F"/>
    <w:rsid w:val="009D3994"/>
    <w:rsid w:val="009D3CD2"/>
    <w:rsid w:val="009D3D39"/>
    <w:rsid w:val="009D3E6D"/>
    <w:rsid w:val="009D3F64"/>
    <w:rsid w:val="009D4563"/>
    <w:rsid w:val="009D5C01"/>
    <w:rsid w:val="009E097F"/>
    <w:rsid w:val="009E1852"/>
    <w:rsid w:val="009E1E3D"/>
    <w:rsid w:val="009E2728"/>
    <w:rsid w:val="009E3199"/>
    <w:rsid w:val="009E5ED9"/>
    <w:rsid w:val="009E674D"/>
    <w:rsid w:val="009E7AA8"/>
    <w:rsid w:val="009E7E23"/>
    <w:rsid w:val="009F09B7"/>
    <w:rsid w:val="009F133D"/>
    <w:rsid w:val="009F3DB7"/>
    <w:rsid w:val="009F4481"/>
    <w:rsid w:val="009F72C3"/>
    <w:rsid w:val="00A00971"/>
    <w:rsid w:val="00A01562"/>
    <w:rsid w:val="00A017F9"/>
    <w:rsid w:val="00A040F4"/>
    <w:rsid w:val="00A04CC1"/>
    <w:rsid w:val="00A05E7B"/>
    <w:rsid w:val="00A062F7"/>
    <w:rsid w:val="00A06721"/>
    <w:rsid w:val="00A07A6A"/>
    <w:rsid w:val="00A10400"/>
    <w:rsid w:val="00A10BDC"/>
    <w:rsid w:val="00A10D27"/>
    <w:rsid w:val="00A10F9F"/>
    <w:rsid w:val="00A12309"/>
    <w:rsid w:val="00A1245E"/>
    <w:rsid w:val="00A125C0"/>
    <w:rsid w:val="00A1265C"/>
    <w:rsid w:val="00A12D06"/>
    <w:rsid w:val="00A13D35"/>
    <w:rsid w:val="00A1556C"/>
    <w:rsid w:val="00A15FBB"/>
    <w:rsid w:val="00A170CB"/>
    <w:rsid w:val="00A17AEC"/>
    <w:rsid w:val="00A22BBE"/>
    <w:rsid w:val="00A2315B"/>
    <w:rsid w:val="00A239F5"/>
    <w:rsid w:val="00A24C23"/>
    <w:rsid w:val="00A27C82"/>
    <w:rsid w:val="00A31103"/>
    <w:rsid w:val="00A31386"/>
    <w:rsid w:val="00A31460"/>
    <w:rsid w:val="00A32B11"/>
    <w:rsid w:val="00A330E6"/>
    <w:rsid w:val="00A33135"/>
    <w:rsid w:val="00A355F1"/>
    <w:rsid w:val="00A35779"/>
    <w:rsid w:val="00A370C1"/>
    <w:rsid w:val="00A3729A"/>
    <w:rsid w:val="00A405BB"/>
    <w:rsid w:val="00A41AC7"/>
    <w:rsid w:val="00A42FFC"/>
    <w:rsid w:val="00A439FE"/>
    <w:rsid w:val="00A43CE3"/>
    <w:rsid w:val="00A43EFC"/>
    <w:rsid w:val="00A448B2"/>
    <w:rsid w:val="00A448B5"/>
    <w:rsid w:val="00A45E0E"/>
    <w:rsid w:val="00A47C5B"/>
    <w:rsid w:val="00A518FE"/>
    <w:rsid w:val="00A51A00"/>
    <w:rsid w:val="00A534F6"/>
    <w:rsid w:val="00A60E62"/>
    <w:rsid w:val="00A613F3"/>
    <w:rsid w:val="00A61B8D"/>
    <w:rsid w:val="00A62AE6"/>
    <w:rsid w:val="00A62E73"/>
    <w:rsid w:val="00A63001"/>
    <w:rsid w:val="00A64363"/>
    <w:rsid w:val="00A64ED6"/>
    <w:rsid w:val="00A65C22"/>
    <w:rsid w:val="00A67BBF"/>
    <w:rsid w:val="00A70569"/>
    <w:rsid w:val="00A72C04"/>
    <w:rsid w:val="00A735B5"/>
    <w:rsid w:val="00A73B45"/>
    <w:rsid w:val="00A73C0E"/>
    <w:rsid w:val="00A74AEF"/>
    <w:rsid w:val="00A76C87"/>
    <w:rsid w:val="00A779D4"/>
    <w:rsid w:val="00A8165D"/>
    <w:rsid w:val="00A81E8D"/>
    <w:rsid w:val="00A81F65"/>
    <w:rsid w:val="00A82416"/>
    <w:rsid w:val="00A8312A"/>
    <w:rsid w:val="00A844FC"/>
    <w:rsid w:val="00A913A5"/>
    <w:rsid w:val="00A91448"/>
    <w:rsid w:val="00A93243"/>
    <w:rsid w:val="00A93C66"/>
    <w:rsid w:val="00A93E70"/>
    <w:rsid w:val="00A95772"/>
    <w:rsid w:val="00A96AB6"/>
    <w:rsid w:val="00A97232"/>
    <w:rsid w:val="00AA02FA"/>
    <w:rsid w:val="00AA07E0"/>
    <w:rsid w:val="00AA1227"/>
    <w:rsid w:val="00AA23F1"/>
    <w:rsid w:val="00AA46DF"/>
    <w:rsid w:val="00AA54A1"/>
    <w:rsid w:val="00AA73A9"/>
    <w:rsid w:val="00AB3BBD"/>
    <w:rsid w:val="00AB4033"/>
    <w:rsid w:val="00AB5047"/>
    <w:rsid w:val="00AB7D5B"/>
    <w:rsid w:val="00AC00A5"/>
    <w:rsid w:val="00AC040D"/>
    <w:rsid w:val="00AC48EA"/>
    <w:rsid w:val="00AC6D17"/>
    <w:rsid w:val="00AD1759"/>
    <w:rsid w:val="00AD24F7"/>
    <w:rsid w:val="00AD413C"/>
    <w:rsid w:val="00AD41D5"/>
    <w:rsid w:val="00AD4318"/>
    <w:rsid w:val="00AD4867"/>
    <w:rsid w:val="00AD498B"/>
    <w:rsid w:val="00AD73AD"/>
    <w:rsid w:val="00AE0CB9"/>
    <w:rsid w:val="00AE16A8"/>
    <w:rsid w:val="00AE1902"/>
    <w:rsid w:val="00AE2F1E"/>
    <w:rsid w:val="00AE423A"/>
    <w:rsid w:val="00AE5140"/>
    <w:rsid w:val="00AE6DC5"/>
    <w:rsid w:val="00AF1037"/>
    <w:rsid w:val="00AF4BBA"/>
    <w:rsid w:val="00AF574D"/>
    <w:rsid w:val="00B02569"/>
    <w:rsid w:val="00B032E3"/>
    <w:rsid w:val="00B046C7"/>
    <w:rsid w:val="00B04ACC"/>
    <w:rsid w:val="00B059D7"/>
    <w:rsid w:val="00B05FA0"/>
    <w:rsid w:val="00B06C22"/>
    <w:rsid w:val="00B105CB"/>
    <w:rsid w:val="00B14FF8"/>
    <w:rsid w:val="00B25096"/>
    <w:rsid w:val="00B267EA"/>
    <w:rsid w:val="00B26A5D"/>
    <w:rsid w:val="00B26EA8"/>
    <w:rsid w:val="00B26F6D"/>
    <w:rsid w:val="00B30DE7"/>
    <w:rsid w:val="00B311BA"/>
    <w:rsid w:val="00B31704"/>
    <w:rsid w:val="00B3196B"/>
    <w:rsid w:val="00B34293"/>
    <w:rsid w:val="00B34BBB"/>
    <w:rsid w:val="00B35D76"/>
    <w:rsid w:val="00B35FB3"/>
    <w:rsid w:val="00B366B2"/>
    <w:rsid w:val="00B3711F"/>
    <w:rsid w:val="00B4046D"/>
    <w:rsid w:val="00B40854"/>
    <w:rsid w:val="00B40C83"/>
    <w:rsid w:val="00B42C58"/>
    <w:rsid w:val="00B42D9E"/>
    <w:rsid w:val="00B42F0B"/>
    <w:rsid w:val="00B43790"/>
    <w:rsid w:val="00B4466F"/>
    <w:rsid w:val="00B452F9"/>
    <w:rsid w:val="00B47446"/>
    <w:rsid w:val="00B47598"/>
    <w:rsid w:val="00B47FD4"/>
    <w:rsid w:val="00B52667"/>
    <w:rsid w:val="00B5337E"/>
    <w:rsid w:val="00B54300"/>
    <w:rsid w:val="00B547DB"/>
    <w:rsid w:val="00B54A07"/>
    <w:rsid w:val="00B54BF5"/>
    <w:rsid w:val="00B54E4E"/>
    <w:rsid w:val="00B5562A"/>
    <w:rsid w:val="00B56967"/>
    <w:rsid w:val="00B572E8"/>
    <w:rsid w:val="00B57FDF"/>
    <w:rsid w:val="00B60025"/>
    <w:rsid w:val="00B60F3D"/>
    <w:rsid w:val="00B62CCB"/>
    <w:rsid w:val="00B64D62"/>
    <w:rsid w:val="00B64F28"/>
    <w:rsid w:val="00B65A20"/>
    <w:rsid w:val="00B66F64"/>
    <w:rsid w:val="00B7111D"/>
    <w:rsid w:val="00B73648"/>
    <w:rsid w:val="00B73B91"/>
    <w:rsid w:val="00B74116"/>
    <w:rsid w:val="00B751D8"/>
    <w:rsid w:val="00B76009"/>
    <w:rsid w:val="00B77CCD"/>
    <w:rsid w:val="00B80617"/>
    <w:rsid w:val="00B80DF0"/>
    <w:rsid w:val="00B8234A"/>
    <w:rsid w:val="00B82EC5"/>
    <w:rsid w:val="00B84DEE"/>
    <w:rsid w:val="00B85E34"/>
    <w:rsid w:val="00B87F79"/>
    <w:rsid w:val="00B932FE"/>
    <w:rsid w:val="00B93AC8"/>
    <w:rsid w:val="00B93E0C"/>
    <w:rsid w:val="00B95038"/>
    <w:rsid w:val="00B96117"/>
    <w:rsid w:val="00BA011E"/>
    <w:rsid w:val="00BA06B1"/>
    <w:rsid w:val="00BA07F5"/>
    <w:rsid w:val="00BA3A75"/>
    <w:rsid w:val="00BA3C72"/>
    <w:rsid w:val="00BA6391"/>
    <w:rsid w:val="00BB0133"/>
    <w:rsid w:val="00BB117C"/>
    <w:rsid w:val="00BB162A"/>
    <w:rsid w:val="00BB2B7B"/>
    <w:rsid w:val="00BB4127"/>
    <w:rsid w:val="00BB5F85"/>
    <w:rsid w:val="00BB65A2"/>
    <w:rsid w:val="00BB6794"/>
    <w:rsid w:val="00BB732F"/>
    <w:rsid w:val="00BC144D"/>
    <w:rsid w:val="00BC1920"/>
    <w:rsid w:val="00BC1E20"/>
    <w:rsid w:val="00BC2BD5"/>
    <w:rsid w:val="00BC320D"/>
    <w:rsid w:val="00BC5C13"/>
    <w:rsid w:val="00BC71B4"/>
    <w:rsid w:val="00BC73C3"/>
    <w:rsid w:val="00BC7A62"/>
    <w:rsid w:val="00BD0194"/>
    <w:rsid w:val="00BD07C0"/>
    <w:rsid w:val="00BD31D0"/>
    <w:rsid w:val="00BD668B"/>
    <w:rsid w:val="00BD6A47"/>
    <w:rsid w:val="00BD6B23"/>
    <w:rsid w:val="00BD6E8F"/>
    <w:rsid w:val="00BD6F71"/>
    <w:rsid w:val="00BE1598"/>
    <w:rsid w:val="00BE1C5D"/>
    <w:rsid w:val="00BE3023"/>
    <w:rsid w:val="00BE3A47"/>
    <w:rsid w:val="00BE6342"/>
    <w:rsid w:val="00BE6B5E"/>
    <w:rsid w:val="00BF1C88"/>
    <w:rsid w:val="00BF204B"/>
    <w:rsid w:val="00BF2A6A"/>
    <w:rsid w:val="00BF54FE"/>
    <w:rsid w:val="00BF5868"/>
    <w:rsid w:val="00C001BB"/>
    <w:rsid w:val="00C015E3"/>
    <w:rsid w:val="00C01828"/>
    <w:rsid w:val="00C02ADC"/>
    <w:rsid w:val="00C0346B"/>
    <w:rsid w:val="00C04A04"/>
    <w:rsid w:val="00C05AA9"/>
    <w:rsid w:val="00C06B28"/>
    <w:rsid w:val="00C1324D"/>
    <w:rsid w:val="00C141CD"/>
    <w:rsid w:val="00C14399"/>
    <w:rsid w:val="00C15475"/>
    <w:rsid w:val="00C157C9"/>
    <w:rsid w:val="00C1617B"/>
    <w:rsid w:val="00C169D6"/>
    <w:rsid w:val="00C17BF5"/>
    <w:rsid w:val="00C208FD"/>
    <w:rsid w:val="00C2133D"/>
    <w:rsid w:val="00C22548"/>
    <w:rsid w:val="00C26106"/>
    <w:rsid w:val="00C26516"/>
    <w:rsid w:val="00C300D2"/>
    <w:rsid w:val="00C30292"/>
    <w:rsid w:val="00C30A29"/>
    <w:rsid w:val="00C30A30"/>
    <w:rsid w:val="00C32961"/>
    <w:rsid w:val="00C32C07"/>
    <w:rsid w:val="00C4235F"/>
    <w:rsid w:val="00C424D1"/>
    <w:rsid w:val="00C4252B"/>
    <w:rsid w:val="00C42B0E"/>
    <w:rsid w:val="00C43C76"/>
    <w:rsid w:val="00C44319"/>
    <w:rsid w:val="00C449BE"/>
    <w:rsid w:val="00C45F48"/>
    <w:rsid w:val="00C5004A"/>
    <w:rsid w:val="00C521D6"/>
    <w:rsid w:val="00C54071"/>
    <w:rsid w:val="00C55C4E"/>
    <w:rsid w:val="00C55E58"/>
    <w:rsid w:val="00C570E7"/>
    <w:rsid w:val="00C60DFC"/>
    <w:rsid w:val="00C614CE"/>
    <w:rsid w:val="00C61B98"/>
    <w:rsid w:val="00C6244A"/>
    <w:rsid w:val="00C65295"/>
    <w:rsid w:val="00C65505"/>
    <w:rsid w:val="00C7115E"/>
    <w:rsid w:val="00C724C6"/>
    <w:rsid w:val="00C72FD8"/>
    <w:rsid w:val="00C730E9"/>
    <w:rsid w:val="00C73F8D"/>
    <w:rsid w:val="00C743BF"/>
    <w:rsid w:val="00C75775"/>
    <w:rsid w:val="00C77F43"/>
    <w:rsid w:val="00C82CFF"/>
    <w:rsid w:val="00C85474"/>
    <w:rsid w:val="00C855A9"/>
    <w:rsid w:val="00C8735F"/>
    <w:rsid w:val="00C87809"/>
    <w:rsid w:val="00C90DE1"/>
    <w:rsid w:val="00C91381"/>
    <w:rsid w:val="00C91F87"/>
    <w:rsid w:val="00C92123"/>
    <w:rsid w:val="00C9612C"/>
    <w:rsid w:val="00C968A8"/>
    <w:rsid w:val="00C97752"/>
    <w:rsid w:val="00CA0334"/>
    <w:rsid w:val="00CA1AC2"/>
    <w:rsid w:val="00CA1D12"/>
    <w:rsid w:val="00CA348A"/>
    <w:rsid w:val="00CA3629"/>
    <w:rsid w:val="00CA4CF5"/>
    <w:rsid w:val="00CA6666"/>
    <w:rsid w:val="00CA785C"/>
    <w:rsid w:val="00CA790E"/>
    <w:rsid w:val="00CB19F6"/>
    <w:rsid w:val="00CB2792"/>
    <w:rsid w:val="00CB3A83"/>
    <w:rsid w:val="00CB41D0"/>
    <w:rsid w:val="00CB583F"/>
    <w:rsid w:val="00CB69B8"/>
    <w:rsid w:val="00CB6B95"/>
    <w:rsid w:val="00CC171B"/>
    <w:rsid w:val="00CC18C9"/>
    <w:rsid w:val="00CC21E6"/>
    <w:rsid w:val="00CC2A6F"/>
    <w:rsid w:val="00CC71CD"/>
    <w:rsid w:val="00CC7713"/>
    <w:rsid w:val="00CD17BA"/>
    <w:rsid w:val="00CD5836"/>
    <w:rsid w:val="00CD747E"/>
    <w:rsid w:val="00CD7AB4"/>
    <w:rsid w:val="00CE1861"/>
    <w:rsid w:val="00CE2A5F"/>
    <w:rsid w:val="00CE4ACB"/>
    <w:rsid w:val="00CE50C1"/>
    <w:rsid w:val="00CE696B"/>
    <w:rsid w:val="00CF1603"/>
    <w:rsid w:val="00CF399C"/>
    <w:rsid w:val="00CF538D"/>
    <w:rsid w:val="00CF5DF4"/>
    <w:rsid w:val="00CF63B2"/>
    <w:rsid w:val="00D011FF"/>
    <w:rsid w:val="00D0397E"/>
    <w:rsid w:val="00D04B96"/>
    <w:rsid w:val="00D05E50"/>
    <w:rsid w:val="00D072EA"/>
    <w:rsid w:val="00D07666"/>
    <w:rsid w:val="00D0789E"/>
    <w:rsid w:val="00D12703"/>
    <w:rsid w:val="00D12E4C"/>
    <w:rsid w:val="00D1397F"/>
    <w:rsid w:val="00D153AB"/>
    <w:rsid w:val="00D24F54"/>
    <w:rsid w:val="00D251D1"/>
    <w:rsid w:val="00D27346"/>
    <w:rsid w:val="00D27AAF"/>
    <w:rsid w:val="00D3163C"/>
    <w:rsid w:val="00D3244D"/>
    <w:rsid w:val="00D32497"/>
    <w:rsid w:val="00D33FC5"/>
    <w:rsid w:val="00D35D80"/>
    <w:rsid w:val="00D37469"/>
    <w:rsid w:val="00D41030"/>
    <w:rsid w:val="00D43D6A"/>
    <w:rsid w:val="00D4423E"/>
    <w:rsid w:val="00D45602"/>
    <w:rsid w:val="00D45CE2"/>
    <w:rsid w:val="00D46B3C"/>
    <w:rsid w:val="00D50A14"/>
    <w:rsid w:val="00D50C6B"/>
    <w:rsid w:val="00D52DE4"/>
    <w:rsid w:val="00D530EB"/>
    <w:rsid w:val="00D54285"/>
    <w:rsid w:val="00D576B6"/>
    <w:rsid w:val="00D601A6"/>
    <w:rsid w:val="00D6063D"/>
    <w:rsid w:val="00D6184A"/>
    <w:rsid w:val="00D620B9"/>
    <w:rsid w:val="00D6280F"/>
    <w:rsid w:val="00D6571A"/>
    <w:rsid w:val="00D66929"/>
    <w:rsid w:val="00D675BE"/>
    <w:rsid w:val="00D67F21"/>
    <w:rsid w:val="00D70950"/>
    <w:rsid w:val="00D70BB8"/>
    <w:rsid w:val="00D7113D"/>
    <w:rsid w:val="00D71658"/>
    <w:rsid w:val="00D721BB"/>
    <w:rsid w:val="00D72E4D"/>
    <w:rsid w:val="00D735E4"/>
    <w:rsid w:val="00D73F2F"/>
    <w:rsid w:val="00D74C50"/>
    <w:rsid w:val="00D759D6"/>
    <w:rsid w:val="00D7631F"/>
    <w:rsid w:val="00D77381"/>
    <w:rsid w:val="00D77716"/>
    <w:rsid w:val="00D8012C"/>
    <w:rsid w:val="00D80F16"/>
    <w:rsid w:val="00D823E3"/>
    <w:rsid w:val="00D82AE6"/>
    <w:rsid w:val="00D831E3"/>
    <w:rsid w:val="00D85E40"/>
    <w:rsid w:val="00D8789C"/>
    <w:rsid w:val="00D90824"/>
    <w:rsid w:val="00D914E0"/>
    <w:rsid w:val="00D92DCE"/>
    <w:rsid w:val="00D93D5F"/>
    <w:rsid w:val="00D93EED"/>
    <w:rsid w:val="00D941A8"/>
    <w:rsid w:val="00D94559"/>
    <w:rsid w:val="00D94F8C"/>
    <w:rsid w:val="00D96CE7"/>
    <w:rsid w:val="00D97499"/>
    <w:rsid w:val="00DA0D0E"/>
    <w:rsid w:val="00DA1D30"/>
    <w:rsid w:val="00DA213B"/>
    <w:rsid w:val="00DA2D34"/>
    <w:rsid w:val="00DA360F"/>
    <w:rsid w:val="00DA55EA"/>
    <w:rsid w:val="00DA5645"/>
    <w:rsid w:val="00DB168C"/>
    <w:rsid w:val="00DB1D4A"/>
    <w:rsid w:val="00DB1E00"/>
    <w:rsid w:val="00DB2E5E"/>
    <w:rsid w:val="00DB35A7"/>
    <w:rsid w:val="00DB3C80"/>
    <w:rsid w:val="00DB40B1"/>
    <w:rsid w:val="00DB5501"/>
    <w:rsid w:val="00DB6EF1"/>
    <w:rsid w:val="00DB7502"/>
    <w:rsid w:val="00DB7AE6"/>
    <w:rsid w:val="00DC0E91"/>
    <w:rsid w:val="00DC253C"/>
    <w:rsid w:val="00DC6FC8"/>
    <w:rsid w:val="00DD0ECD"/>
    <w:rsid w:val="00DD1908"/>
    <w:rsid w:val="00DD4338"/>
    <w:rsid w:val="00DD4BFB"/>
    <w:rsid w:val="00DD4C54"/>
    <w:rsid w:val="00DD7A59"/>
    <w:rsid w:val="00DD7D6D"/>
    <w:rsid w:val="00DE004D"/>
    <w:rsid w:val="00DE1F31"/>
    <w:rsid w:val="00DE20D8"/>
    <w:rsid w:val="00DE22B5"/>
    <w:rsid w:val="00DE2B33"/>
    <w:rsid w:val="00DE3270"/>
    <w:rsid w:val="00DE4023"/>
    <w:rsid w:val="00DE4C05"/>
    <w:rsid w:val="00DE5AFF"/>
    <w:rsid w:val="00DF138A"/>
    <w:rsid w:val="00DF2883"/>
    <w:rsid w:val="00DF3E5E"/>
    <w:rsid w:val="00DF3EE2"/>
    <w:rsid w:val="00DF4734"/>
    <w:rsid w:val="00DF73BA"/>
    <w:rsid w:val="00DF7CBD"/>
    <w:rsid w:val="00E01469"/>
    <w:rsid w:val="00E01639"/>
    <w:rsid w:val="00E01E1E"/>
    <w:rsid w:val="00E01FA2"/>
    <w:rsid w:val="00E02F06"/>
    <w:rsid w:val="00E04150"/>
    <w:rsid w:val="00E04597"/>
    <w:rsid w:val="00E04735"/>
    <w:rsid w:val="00E04FC0"/>
    <w:rsid w:val="00E05B40"/>
    <w:rsid w:val="00E060D6"/>
    <w:rsid w:val="00E06C39"/>
    <w:rsid w:val="00E07725"/>
    <w:rsid w:val="00E07854"/>
    <w:rsid w:val="00E106DF"/>
    <w:rsid w:val="00E129DB"/>
    <w:rsid w:val="00E13778"/>
    <w:rsid w:val="00E153BC"/>
    <w:rsid w:val="00E15A39"/>
    <w:rsid w:val="00E166E7"/>
    <w:rsid w:val="00E20CCD"/>
    <w:rsid w:val="00E20D7F"/>
    <w:rsid w:val="00E234C0"/>
    <w:rsid w:val="00E236E5"/>
    <w:rsid w:val="00E24CBC"/>
    <w:rsid w:val="00E24DF0"/>
    <w:rsid w:val="00E24F07"/>
    <w:rsid w:val="00E26641"/>
    <w:rsid w:val="00E26ED3"/>
    <w:rsid w:val="00E27980"/>
    <w:rsid w:val="00E30FA3"/>
    <w:rsid w:val="00E3129E"/>
    <w:rsid w:val="00E322EB"/>
    <w:rsid w:val="00E32AF7"/>
    <w:rsid w:val="00E337FD"/>
    <w:rsid w:val="00E33F39"/>
    <w:rsid w:val="00E3558A"/>
    <w:rsid w:val="00E36903"/>
    <w:rsid w:val="00E36EE0"/>
    <w:rsid w:val="00E370C3"/>
    <w:rsid w:val="00E40DA4"/>
    <w:rsid w:val="00E41188"/>
    <w:rsid w:val="00E43061"/>
    <w:rsid w:val="00E43EC9"/>
    <w:rsid w:val="00E4446E"/>
    <w:rsid w:val="00E45516"/>
    <w:rsid w:val="00E4693D"/>
    <w:rsid w:val="00E46F4B"/>
    <w:rsid w:val="00E4745B"/>
    <w:rsid w:val="00E47A79"/>
    <w:rsid w:val="00E512BF"/>
    <w:rsid w:val="00E52808"/>
    <w:rsid w:val="00E534E7"/>
    <w:rsid w:val="00E53D37"/>
    <w:rsid w:val="00E56312"/>
    <w:rsid w:val="00E56330"/>
    <w:rsid w:val="00E57E5F"/>
    <w:rsid w:val="00E63883"/>
    <w:rsid w:val="00E64899"/>
    <w:rsid w:val="00E65BE0"/>
    <w:rsid w:val="00E70CA6"/>
    <w:rsid w:val="00E7272C"/>
    <w:rsid w:val="00E72956"/>
    <w:rsid w:val="00E74059"/>
    <w:rsid w:val="00E7508C"/>
    <w:rsid w:val="00E76381"/>
    <w:rsid w:val="00E765FC"/>
    <w:rsid w:val="00E76C98"/>
    <w:rsid w:val="00E76D8A"/>
    <w:rsid w:val="00E81591"/>
    <w:rsid w:val="00E82673"/>
    <w:rsid w:val="00E85332"/>
    <w:rsid w:val="00E86BEC"/>
    <w:rsid w:val="00E90AC3"/>
    <w:rsid w:val="00E92107"/>
    <w:rsid w:val="00E93E07"/>
    <w:rsid w:val="00E945B4"/>
    <w:rsid w:val="00E963A7"/>
    <w:rsid w:val="00E96DDC"/>
    <w:rsid w:val="00E97011"/>
    <w:rsid w:val="00EA15BD"/>
    <w:rsid w:val="00EA2125"/>
    <w:rsid w:val="00EA35E9"/>
    <w:rsid w:val="00EA3755"/>
    <w:rsid w:val="00EA3E62"/>
    <w:rsid w:val="00EA4674"/>
    <w:rsid w:val="00EA4919"/>
    <w:rsid w:val="00EA5C81"/>
    <w:rsid w:val="00EA6DCC"/>
    <w:rsid w:val="00EB05D5"/>
    <w:rsid w:val="00EB1732"/>
    <w:rsid w:val="00EB1FF7"/>
    <w:rsid w:val="00EB425C"/>
    <w:rsid w:val="00EB4BDC"/>
    <w:rsid w:val="00EB63C4"/>
    <w:rsid w:val="00EC33E8"/>
    <w:rsid w:val="00EC428D"/>
    <w:rsid w:val="00EC4737"/>
    <w:rsid w:val="00EC7C29"/>
    <w:rsid w:val="00EC7F34"/>
    <w:rsid w:val="00ED0E2A"/>
    <w:rsid w:val="00ED17C1"/>
    <w:rsid w:val="00ED3126"/>
    <w:rsid w:val="00ED37A8"/>
    <w:rsid w:val="00ED4E57"/>
    <w:rsid w:val="00ED50C5"/>
    <w:rsid w:val="00ED742F"/>
    <w:rsid w:val="00ED7E66"/>
    <w:rsid w:val="00EE2A16"/>
    <w:rsid w:val="00EE3AF1"/>
    <w:rsid w:val="00EE453F"/>
    <w:rsid w:val="00EE59EC"/>
    <w:rsid w:val="00EE63EC"/>
    <w:rsid w:val="00EF1821"/>
    <w:rsid w:val="00EF2ADC"/>
    <w:rsid w:val="00EF3E48"/>
    <w:rsid w:val="00EF4176"/>
    <w:rsid w:val="00EF4F4E"/>
    <w:rsid w:val="00EF4FF6"/>
    <w:rsid w:val="00EF53F9"/>
    <w:rsid w:val="00F001BF"/>
    <w:rsid w:val="00F013BA"/>
    <w:rsid w:val="00F015E4"/>
    <w:rsid w:val="00F06047"/>
    <w:rsid w:val="00F06D12"/>
    <w:rsid w:val="00F105BF"/>
    <w:rsid w:val="00F1214C"/>
    <w:rsid w:val="00F122A9"/>
    <w:rsid w:val="00F126EE"/>
    <w:rsid w:val="00F14D2D"/>
    <w:rsid w:val="00F162A9"/>
    <w:rsid w:val="00F16DCA"/>
    <w:rsid w:val="00F2221F"/>
    <w:rsid w:val="00F22886"/>
    <w:rsid w:val="00F23172"/>
    <w:rsid w:val="00F24147"/>
    <w:rsid w:val="00F24759"/>
    <w:rsid w:val="00F27A27"/>
    <w:rsid w:val="00F30C08"/>
    <w:rsid w:val="00F31272"/>
    <w:rsid w:val="00F31688"/>
    <w:rsid w:val="00F31B96"/>
    <w:rsid w:val="00F32D2E"/>
    <w:rsid w:val="00F336B2"/>
    <w:rsid w:val="00F34F07"/>
    <w:rsid w:val="00F35A1D"/>
    <w:rsid w:val="00F36AB1"/>
    <w:rsid w:val="00F371F7"/>
    <w:rsid w:val="00F3752A"/>
    <w:rsid w:val="00F408E1"/>
    <w:rsid w:val="00F4237F"/>
    <w:rsid w:val="00F42ECB"/>
    <w:rsid w:val="00F435FC"/>
    <w:rsid w:val="00F53293"/>
    <w:rsid w:val="00F53B76"/>
    <w:rsid w:val="00F53F8E"/>
    <w:rsid w:val="00F5402D"/>
    <w:rsid w:val="00F55A63"/>
    <w:rsid w:val="00F567F3"/>
    <w:rsid w:val="00F57DC1"/>
    <w:rsid w:val="00F60586"/>
    <w:rsid w:val="00F618E6"/>
    <w:rsid w:val="00F63548"/>
    <w:rsid w:val="00F66C3B"/>
    <w:rsid w:val="00F673A5"/>
    <w:rsid w:val="00F6773D"/>
    <w:rsid w:val="00F711B5"/>
    <w:rsid w:val="00F734A1"/>
    <w:rsid w:val="00F73A0B"/>
    <w:rsid w:val="00F74143"/>
    <w:rsid w:val="00F75036"/>
    <w:rsid w:val="00F75D29"/>
    <w:rsid w:val="00F777E3"/>
    <w:rsid w:val="00F82412"/>
    <w:rsid w:val="00F83CAD"/>
    <w:rsid w:val="00F84084"/>
    <w:rsid w:val="00F84A83"/>
    <w:rsid w:val="00F85B15"/>
    <w:rsid w:val="00F86FA5"/>
    <w:rsid w:val="00F9006D"/>
    <w:rsid w:val="00F90347"/>
    <w:rsid w:val="00F917B8"/>
    <w:rsid w:val="00F91C80"/>
    <w:rsid w:val="00F92B80"/>
    <w:rsid w:val="00F937CE"/>
    <w:rsid w:val="00F97B19"/>
    <w:rsid w:val="00FA0681"/>
    <w:rsid w:val="00FA0B46"/>
    <w:rsid w:val="00FA351B"/>
    <w:rsid w:val="00FA3669"/>
    <w:rsid w:val="00FA6517"/>
    <w:rsid w:val="00FB1E55"/>
    <w:rsid w:val="00FB3517"/>
    <w:rsid w:val="00FB3F71"/>
    <w:rsid w:val="00FB6814"/>
    <w:rsid w:val="00FB7741"/>
    <w:rsid w:val="00FC0F59"/>
    <w:rsid w:val="00FC125F"/>
    <w:rsid w:val="00FC2B2F"/>
    <w:rsid w:val="00FC2B5A"/>
    <w:rsid w:val="00FC3E2C"/>
    <w:rsid w:val="00FC4E34"/>
    <w:rsid w:val="00FC6312"/>
    <w:rsid w:val="00FC68F5"/>
    <w:rsid w:val="00FD2926"/>
    <w:rsid w:val="00FD2A3A"/>
    <w:rsid w:val="00FD2BB2"/>
    <w:rsid w:val="00FD2C5E"/>
    <w:rsid w:val="00FD33AC"/>
    <w:rsid w:val="00FD35C1"/>
    <w:rsid w:val="00FD37DE"/>
    <w:rsid w:val="00FD3A9A"/>
    <w:rsid w:val="00FD4252"/>
    <w:rsid w:val="00FD455F"/>
    <w:rsid w:val="00FD5560"/>
    <w:rsid w:val="00FD6788"/>
    <w:rsid w:val="00FE17AA"/>
    <w:rsid w:val="00FE343C"/>
    <w:rsid w:val="00FE4268"/>
    <w:rsid w:val="00FE44A6"/>
    <w:rsid w:val="00FE4B92"/>
    <w:rsid w:val="00FE6899"/>
    <w:rsid w:val="00FE74A0"/>
    <w:rsid w:val="00FF1F14"/>
    <w:rsid w:val="00FF2689"/>
    <w:rsid w:val="00FF37DB"/>
    <w:rsid w:val="00FF5318"/>
    <w:rsid w:val="00FF62F7"/>
    <w:rsid w:val="00FF702B"/>
    <w:rsid w:val="00FF7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F3ED66EC-1301-4B88-9624-1259229E4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AD498B"/>
    <w:pPr>
      <w:widowControl w:val="0"/>
    </w:pPr>
    <w:rPr>
      <w:rFonts w:eastAsia="標楷體"/>
      <w:kern w:val="2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locked/>
    <w:rsid w:val="001765BA"/>
    <w:pPr>
      <w:keepNext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qFormat/>
    <w:locked/>
    <w:rsid w:val="00F55A63"/>
    <w:pPr>
      <w:keepNext/>
      <w:numPr>
        <w:ilvl w:val="1"/>
        <w:numId w:val="1"/>
      </w:numPr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0"/>
    <w:next w:val="a0"/>
    <w:link w:val="30"/>
    <w:qFormat/>
    <w:locked/>
    <w:rsid w:val="00F55A63"/>
    <w:pPr>
      <w:keepNext/>
      <w:numPr>
        <w:ilvl w:val="2"/>
        <w:numId w:val="1"/>
      </w:numPr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paragraph" w:styleId="4">
    <w:name w:val="heading 4"/>
    <w:basedOn w:val="a0"/>
    <w:next w:val="a0"/>
    <w:link w:val="40"/>
    <w:qFormat/>
    <w:locked/>
    <w:rsid w:val="00F55A63"/>
    <w:pPr>
      <w:keepNext/>
      <w:numPr>
        <w:ilvl w:val="3"/>
        <w:numId w:val="1"/>
      </w:numPr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basedOn w:val="a0"/>
    <w:next w:val="a0"/>
    <w:link w:val="50"/>
    <w:qFormat/>
    <w:locked/>
    <w:rsid w:val="00F55A63"/>
    <w:pPr>
      <w:keepNext/>
      <w:numPr>
        <w:ilvl w:val="4"/>
        <w:numId w:val="1"/>
      </w:numPr>
      <w:spacing w:line="720" w:lineRule="auto"/>
      <w:ind w:leftChars="200" w:left="200"/>
      <w:outlineLvl w:val="4"/>
    </w:pPr>
    <w:rPr>
      <w:rFonts w:ascii="Arial" w:eastAsia="新細明體" w:hAnsi="Arial"/>
      <w:b/>
      <w:bCs/>
      <w:sz w:val="36"/>
      <w:szCs w:val="36"/>
    </w:rPr>
  </w:style>
  <w:style w:type="paragraph" w:styleId="6">
    <w:name w:val="heading 6"/>
    <w:basedOn w:val="a0"/>
    <w:next w:val="a0"/>
    <w:link w:val="60"/>
    <w:qFormat/>
    <w:locked/>
    <w:rsid w:val="00F55A63"/>
    <w:pPr>
      <w:keepNext/>
      <w:numPr>
        <w:ilvl w:val="5"/>
        <w:numId w:val="1"/>
      </w:numPr>
      <w:spacing w:line="720" w:lineRule="auto"/>
      <w:ind w:leftChars="200" w:left="200"/>
      <w:outlineLvl w:val="5"/>
    </w:pPr>
    <w:rPr>
      <w:rFonts w:ascii="Arial" w:eastAsia="新細明體" w:hAnsi="Arial"/>
      <w:sz w:val="36"/>
      <w:szCs w:val="36"/>
    </w:rPr>
  </w:style>
  <w:style w:type="paragraph" w:styleId="7">
    <w:name w:val="heading 7"/>
    <w:basedOn w:val="a0"/>
    <w:next w:val="a0"/>
    <w:link w:val="70"/>
    <w:qFormat/>
    <w:locked/>
    <w:rsid w:val="00F55A63"/>
    <w:pPr>
      <w:keepNext/>
      <w:numPr>
        <w:ilvl w:val="6"/>
        <w:numId w:val="1"/>
      </w:numPr>
      <w:spacing w:line="720" w:lineRule="auto"/>
      <w:ind w:leftChars="400" w:left="400"/>
      <w:outlineLvl w:val="6"/>
    </w:pPr>
    <w:rPr>
      <w:rFonts w:ascii="Arial" w:eastAsia="新細明體" w:hAnsi="Arial"/>
      <w:b/>
      <w:bCs/>
      <w:sz w:val="36"/>
      <w:szCs w:val="36"/>
    </w:rPr>
  </w:style>
  <w:style w:type="paragraph" w:styleId="8">
    <w:name w:val="heading 8"/>
    <w:basedOn w:val="a0"/>
    <w:next w:val="a0"/>
    <w:link w:val="80"/>
    <w:qFormat/>
    <w:locked/>
    <w:rsid w:val="00F55A63"/>
    <w:pPr>
      <w:keepNext/>
      <w:numPr>
        <w:ilvl w:val="7"/>
        <w:numId w:val="1"/>
      </w:numPr>
      <w:spacing w:line="720" w:lineRule="auto"/>
      <w:ind w:leftChars="400" w:left="400"/>
      <w:outlineLvl w:val="7"/>
    </w:pPr>
    <w:rPr>
      <w:rFonts w:ascii="Arial" w:eastAsia="新細明體" w:hAnsi="Arial"/>
      <w:sz w:val="36"/>
      <w:szCs w:val="36"/>
    </w:rPr>
  </w:style>
  <w:style w:type="paragraph" w:styleId="9">
    <w:name w:val="heading 9"/>
    <w:basedOn w:val="a0"/>
    <w:next w:val="a0"/>
    <w:link w:val="90"/>
    <w:qFormat/>
    <w:locked/>
    <w:rsid w:val="00F55A63"/>
    <w:pPr>
      <w:keepNext/>
      <w:numPr>
        <w:ilvl w:val="8"/>
        <w:numId w:val="1"/>
      </w:numPr>
      <w:spacing w:line="720" w:lineRule="auto"/>
      <w:ind w:leftChars="400" w:left="400"/>
      <w:outlineLvl w:val="8"/>
    </w:pPr>
    <w:rPr>
      <w:rFonts w:ascii="Arial" w:eastAsia="新細明體" w:hAnsi="Arial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題組說明"/>
    <w:basedOn w:val="a0"/>
    <w:rsid w:val="00E5280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Lines="100" w:afterLines="100"/>
      <w:ind w:leftChars="100" w:left="100" w:rightChars="100" w:right="100"/>
    </w:pPr>
  </w:style>
  <w:style w:type="character" w:styleId="a5">
    <w:name w:val="page number"/>
    <w:basedOn w:val="a1"/>
    <w:rsid w:val="00FD2926"/>
    <w:rPr>
      <w:rFonts w:cs="Times New Roman"/>
    </w:rPr>
  </w:style>
  <w:style w:type="paragraph" w:customStyle="1" w:styleId="05">
    <w:name w:val="樣式 ＣＨＯＯＳＥ + 套用後:  0.5 列"/>
    <w:basedOn w:val="a"/>
    <w:qFormat/>
    <w:rsid w:val="00FB1E55"/>
  </w:style>
  <w:style w:type="paragraph" w:styleId="a6">
    <w:name w:val="header"/>
    <w:basedOn w:val="a0"/>
    <w:link w:val="a7"/>
    <w:rsid w:val="00680632"/>
    <w:pPr>
      <w:tabs>
        <w:tab w:val="center" w:pos="4153"/>
        <w:tab w:val="right" w:pos="8306"/>
      </w:tabs>
      <w:snapToGrid w:val="0"/>
      <w:jc w:val="center"/>
    </w:pPr>
    <w:rPr>
      <w:sz w:val="28"/>
      <w:szCs w:val="20"/>
    </w:rPr>
  </w:style>
  <w:style w:type="paragraph" w:styleId="a8">
    <w:name w:val="footer"/>
    <w:basedOn w:val="a0"/>
    <w:rsid w:val="00FE17AA"/>
    <w:pPr>
      <w:tabs>
        <w:tab w:val="center" w:pos="4153"/>
        <w:tab w:val="right" w:pos="8306"/>
      </w:tabs>
      <w:snapToGrid w:val="0"/>
      <w:jc w:val="center"/>
    </w:pPr>
    <w:rPr>
      <w:szCs w:val="20"/>
    </w:rPr>
  </w:style>
  <w:style w:type="paragraph" w:customStyle="1" w:styleId="END">
    <w:name w:val="END"/>
    <w:basedOn w:val="a0"/>
    <w:rsid w:val="001430FC"/>
    <w:pPr>
      <w:snapToGrid w:val="0"/>
      <w:spacing w:beforeLines="50"/>
      <w:ind w:right="240"/>
      <w:jc w:val="right"/>
    </w:pPr>
    <w:rPr>
      <w:rFonts w:ascii="標楷體" w:hAnsi="標楷體"/>
      <w:bdr w:val="single" w:sz="4" w:space="0" w:color="auto"/>
    </w:rPr>
  </w:style>
  <w:style w:type="character" w:customStyle="1" w:styleId="a7">
    <w:name w:val="頁首 字元"/>
    <w:basedOn w:val="a1"/>
    <w:link w:val="a6"/>
    <w:locked/>
    <w:rsid w:val="00263BF2"/>
    <w:rPr>
      <w:rFonts w:eastAsia="標楷體" w:cs="Times New Roman"/>
      <w:kern w:val="2"/>
      <w:sz w:val="28"/>
    </w:rPr>
  </w:style>
  <w:style w:type="paragraph" w:styleId="a9">
    <w:name w:val="Balloon Text"/>
    <w:basedOn w:val="a0"/>
    <w:link w:val="aa"/>
    <w:rsid w:val="00D50C6B"/>
    <w:rPr>
      <w:rFonts w:ascii="Cambria" w:eastAsia="新細明體" w:hAnsi="Cambria"/>
      <w:sz w:val="18"/>
      <w:szCs w:val="18"/>
    </w:rPr>
  </w:style>
  <w:style w:type="character" w:customStyle="1" w:styleId="aa">
    <w:name w:val="註解方塊文字 字元"/>
    <w:basedOn w:val="a1"/>
    <w:link w:val="a9"/>
    <w:locked/>
    <w:rsid w:val="00D50C6B"/>
    <w:rPr>
      <w:rFonts w:ascii="Cambria" w:eastAsia="新細明體" w:hAnsi="Cambria" w:cs="Times New Roman"/>
      <w:kern w:val="2"/>
      <w:sz w:val="18"/>
      <w:szCs w:val="18"/>
    </w:rPr>
  </w:style>
  <w:style w:type="paragraph" w:styleId="Web">
    <w:name w:val="Normal (Web)"/>
    <w:basedOn w:val="a0"/>
    <w:uiPriority w:val="99"/>
    <w:rsid w:val="00EC473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663300"/>
      <w:kern w:val="0"/>
    </w:rPr>
  </w:style>
  <w:style w:type="paragraph" w:customStyle="1" w:styleId="11">
    <w:name w:val="清單段落1"/>
    <w:basedOn w:val="a0"/>
    <w:rsid w:val="00D251D1"/>
    <w:pPr>
      <w:ind w:leftChars="200" w:left="480"/>
    </w:pPr>
  </w:style>
  <w:style w:type="character" w:customStyle="1" w:styleId="10">
    <w:name w:val="標題 1 字元"/>
    <w:basedOn w:val="a1"/>
    <w:link w:val="1"/>
    <w:uiPriority w:val="9"/>
    <w:rsid w:val="001765BA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ab">
    <w:name w:val="國中題目"/>
    <w:basedOn w:val="a0"/>
    <w:link w:val="ac"/>
    <w:rsid w:val="00BB65A2"/>
    <w:pPr>
      <w:adjustRightInd w:val="0"/>
      <w:snapToGrid w:val="0"/>
    </w:pPr>
    <w:rPr>
      <w:rFonts w:eastAsia="新細明體"/>
      <w:kern w:val="0"/>
    </w:rPr>
  </w:style>
  <w:style w:type="paragraph" w:customStyle="1" w:styleId="Default">
    <w:name w:val="Default"/>
    <w:rsid w:val="00986CA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20">
    <w:name w:val="標題 2 字元"/>
    <w:basedOn w:val="a1"/>
    <w:link w:val="2"/>
    <w:rsid w:val="00F55A63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basedOn w:val="a1"/>
    <w:link w:val="3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40">
    <w:name w:val="標題 4 字元"/>
    <w:basedOn w:val="a1"/>
    <w:link w:val="4"/>
    <w:rsid w:val="00F55A63"/>
    <w:rPr>
      <w:rFonts w:ascii="Arial" w:hAnsi="Arial"/>
      <w:kern w:val="2"/>
      <w:sz w:val="36"/>
      <w:szCs w:val="36"/>
    </w:rPr>
  </w:style>
  <w:style w:type="character" w:customStyle="1" w:styleId="50">
    <w:name w:val="標題 5 字元"/>
    <w:basedOn w:val="a1"/>
    <w:link w:val="5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basedOn w:val="a1"/>
    <w:link w:val="6"/>
    <w:rsid w:val="00F55A63"/>
    <w:rPr>
      <w:rFonts w:ascii="Arial" w:hAnsi="Arial"/>
      <w:kern w:val="2"/>
      <w:sz w:val="36"/>
      <w:szCs w:val="36"/>
    </w:rPr>
  </w:style>
  <w:style w:type="character" w:customStyle="1" w:styleId="70">
    <w:name w:val="標題 7 字元"/>
    <w:basedOn w:val="a1"/>
    <w:link w:val="7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1"/>
    <w:link w:val="8"/>
    <w:rsid w:val="00F55A63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1"/>
    <w:link w:val="9"/>
    <w:rsid w:val="00F55A63"/>
    <w:rPr>
      <w:rFonts w:ascii="Arial" w:hAnsi="Arial"/>
      <w:kern w:val="2"/>
      <w:sz w:val="36"/>
      <w:szCs w:val="36"/>
    </w:rPr>
  </w:style>
  <w:style w:type="paragraph" w:styleId="ad">
    <w:name w:val="List Paragraph"/>
    <w:basedOn w:val="a0"/>
    <w:uiPriority w:val="34"/>
    <w:qFormat/>
    <w:rsid w:val="00B7111D"/>
    <w:pPr>
      <w:ind w:leftChars="200" w:left="480"/>
    </w:pPr>
  </w:style>
  <w:style w:type="paragraph" w:customStyle="1" w:styleId="a">
    <w:name w:val="地理段考"/>
    <w:basedOn w:val="ae"/>
    <w:rsid w:val="00067E69"/>
    <w:pPr>
      <w:numPr>
        <w:numId w:val="2"/>
      </w:numPr>
    </w:pPr>
    <w:rPr>
      <w:rFonts w:ascii="標楷體"/>
    </w:rPr>
  </w:style>
  <w:style w:type="paragraph" w:styleId="ae">
    <w:name w:val="Body Text"/>
    <w:basedOn w:val="a0"/>
    <w:link w:val="af"/>
    <w:rsid w:val="00690FF6"/>
    <w:pPr>
      <w:spacing w:after="120"/>
    </w:pPr>
  </w:style>
  <w:style w:type="character" w:customStyle="1" w:styleId="af">
    <w:name w:val="本文 字元"/>
    <w:basedOn w:val="a1"/>
    <w:link w:val="ae"/>
    <w:rsid w:val="00690FF6"/>
    <w:rPr>
      <w:rFonts w:eastAsia="標楷體"/>
      <w:kern w:val="2"/>
      <w:sz w:val="24"/>
      <w:szCs w:val="24"/>
    </w:rPr>
  </w:style>
  <w:style w:type="character" w:customStyle="1" w:styleId="apple-style-span">
    <w:name w:val="apple-style-span"/>
    <w:basedOn w:val="a1"/>
    <w:rsid w:val="00B77CCD"/>
  </w:style>
  <w:style w:type="paragraph" w:styleId="af0">
    <w:name w:val="No Spacing"/>
    <w:uiPriority w:val="1"/>
    <w:qFormat/>
    <w:rsid w:val="00C17BF5"/>
    <w:pPr>
      <w:widowControl w:val="0"/>
    </w:pPr>
    <w:rPr>
      <w:rFonts w:ascii="Calibri" w:hAnsi="Calibri"/>
      <w:kern w:val="2"/>
      <w:sz w:val="24"/>
      <w:szCs w:val="22"/>
    </w:rPr>
  </w:style>
  <w:style w:type="table" w:styleId="af1">
    <w:name w:val="Table Grid"/>
    <w:basedOn w:val="a2"/>
    <w:uiPriority w:val="59"/>
    <w:rsid w:val="0003682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段考"/>
    <w:basedOn w:val="ae"/>
    <w:rsid w:val="00036821"/>
    <w:pPr>
      <w:tabs>
        <w:tab w:val="num" w:pos="52"/>
      </w:tabs>
      <w:ind w:left="52" w:hanging="52"/>
    </w:pPr>
  </w:style>
  <w:style w:type="paragraph" w:styleId="12">
    <w:name w:val="index 1"/>
    <w:basedOn w:val="a0"/>
    <w:next w:val="a0"/>
    <w:autoRedefine/>
    <w:rsid w:val="00BC2BD5"/>
  </w:style>
  <w:style w:type="paragraph" w:styleId="af3">
    <w:name w:val="index heading"/>
    <w:basedOn w:val="a0"/>
    <w:next w:val="12"/>
    <w:rsid w:val="00BC2BD5"/>
    <w:rPr>
      <w:rFonts w:asciiTheme="majorHAnsi" w:eastAsiaTheme="majorEastAsia" w:hAnsiTheme="majorHAnsi" w:cstheme="majorBidi"/>
      <w:b/>
      <w:bCs/>
    </w:rPr>
  </w:style>
  <w:style w:type="paragraph" w:customStyle="1" w:styleId="af4">
    <w:name w:val="考卷方塊"/>
    <w:basedOn w:val="af3"/>
    <w:qFormat/>
    <w:rsid w:val="00952F8F"/>
    <w:rPr>
      <w:rFonts w:eastAsia="華康中黑體"/>
      <w:sz w:val="28"/>
    </w:rPr>
  </w:style>
  <w:style w:type="paragraph" w:styleId="HTML">
    <w:name w:val="HTML Preformatted"/>
    <w:basedOn w:val="a0"/>
    <w:link w:val="HTML0"/>
    <w:uiPriority w:val="99"/>
    <w:unhideWhenUsed/>
    <w:rsid w:val="0089004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1"/>
    <w:link w:val="HTML"/>
    <w:uiPriority w:val="99"/>
    <w:rsid w:val="00890047"/>
    <w:rPr>
      <w:rFonts w:ascii="細明體" w:eastAsia="細明體" w:hAnsi="細明體" w:cs="細明體"/>
      <w:sz w:val="24"/>
      <w:szCs w:val="24"/>
    </w:rPr>
  </w:style>
  <w:style w:type="character" w:styleId="af5">
    <w:name w:val="Hyperlink"/>
    <w:basedOn w:val="a1"/>
    <w:uiPriority w:val="99"/>
    <w:unhideWhenUsed/>
    <w:rsid w:val="00842B68"/>
    <w:rPr>
      <w:color w:val="0000FF"/>
      <w:u w:val="single"/>
    </w:rPr>
  </w:style>
  <w:style w:type="paragraph" w:customStyle="1" w:styleId="first">
    <w:name w:val="first"/>
    <w:basedOn w:val="a0"/>
    <w:rsid w:val="004333B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customStyle="1" w:styleId="ac">
    <w:name w:val="國中題目 字元"/>
    <w:link w:val="ab"/>
    <w:rsid w:val="005413C6"/>
    <w:rPr>
      <w:sz w:val="24"/>
      <w:szCs w:val="24"/>
    </w:rPr>
  </w:style>
  <w:style w:type="paragraph" w:customStyle="1" w:styleId="nonChoiceHeader">
    <w:name w:val="nonChoiceHeader"/>
    <w:basedOn w:val="a0"/>
    <w:autoRedefine/>
    <w:rsid w:val="00EA4919"/>
    <w:pPr>
      <w:numPr>
        <w:numId w:val="3"/>
      </w:numPr>
      <w:snapToGrid w:val="0"/>
      <w:spacing w:line="240" w:lineRule="atLeast"/>
    </w:pPr>
    <w:rPr>
      <w:rFonts w:cs="Arial"/>
      <w:bCs/>
      <w:noProof/>
      <w:kern w:val="0"/>
      <w:szCs w:val="22"/>
      <w:lang w:eastAsia="ru-RU"/>
    </w:rPr>
  </w:style>
  <w:style w:type="character" w:styleId="af6">
    <w:name w:val="annotation reference"/>
    <w:basedOn w:val="a1"/>
    <w:rsid w:val="004E0D72"/>
    <w:rPr>
      <w:sz w:val="18"/>
      <w:szCs w:val="18"/>
    </w:rPr>
  </w:style>
  <w:style w:type="paragraph" w:styleId="af7">
    <w:name w:val="annotation text"/>
    <w:basedOn w:val="a0"/>
    <w:link w:val="af8"/>
    <w:rsid w:val="004E0D72"/>
  </w:style>
  <w:style w:type="character" w:customStyle="1" w:styleId="af8">
    <w:name w:val="註解文字 字元"/>
    <w:basedOn w:val="a1"/>
    <w:link w:val="af7"/>
    <w:rsid w:val="004E0D72"/>
    <w:rPr>
      <w:rFonts w:eastAsia="標楷體"/>
      <w:kern w:val="2"/>
      <w:sz w:val="24"/>
      <w:szCs w:val="24"/>
    </w:rPr>
  </w:style>
  <w:style w:type="paragraph" w:styleId="af9">
    <w:name w:val="annotation subject"/>
    <w:basedOn w:val="af7"/>
    <w:next w:val="af7"/>
    <w:link w:val="afa"/>
    <w:uiPriority w:val="99"/>
    <w:rsid w:val="004E0D72"/>
    <w:rPr>
      <w:b/>
      <w:bCs/>
    </w:rPr>
  </w:style>
  <w:style w:type="character" w:customStyle="1" w:styleId="afa">
    <w:name w:val="註解主旨 字元"/>
    <w:basedOn w:val="af8"/>
    <w:link w:val="af9"/>
    <w:uiPriority w:val="99"/>
    <w:rsid w:val="004E0D72"/>
    <w:rPr>
      <w:rFonts w:eastAsia="標楷體"/>
      <w:b/>
      <w:bCs/>
      <w:kern w:val="2"/>
      <w:sz w:val="24"/>
      <w:szCs w:val="24"/>
    </w:rPr>
  </w:style>
  <w:style w:type="paragraph" w:styleId="afb">
    <w:name w:val="Plain Text"/>
    <w:link w:val="afc"/>
    <w:rsid w:val="00900B53"/>
    <w:pPr>
      <w:spacing w:line="440" w:lineRule="exact"/>
      <w:ind w:left="400" w:hangingChars="400" w:hanging="400"/>
      <w:jc w:val="both"/>
    </w:pPr>
    <w:rPr>
      <w:rFonts w:eastAsia="畢昇中明體" w:cs="Courier New"/>
      <w:sz w:val="26"/>
    </w:rPr>
  </w:style>
  <w:style w:type="character" w:customStyle="1" w:styleId="afc">
    <w:name w:val="純文字 字元"/>
    <w:basedOn w:val="a1"/>
    <w:link w:val="afb"/>
    <w:rsid w:val="00900B53"/>
    <w:rPr>
      <w:rFonts w:eastAsia="畢昇中明體" w:cs="Courier New"/>
      <w:sz w:val="26"/>
    </w:rPr>
  </w:style>
  <w:style w:type="table" w:customStyle="1" w:styleId="21">
    <w:name w:val="表格格線2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2"/>
    <w:next w:val="af1"/>
    <w:uiPriority w:val="59"/>
    <w:rsid w:val="000C61A9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2"/>
    <w:next w:val="af1"/>
    <w:uiPriority w:val="59"/>
    <w:rsid w:val="005071AC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">
    <w:name w:val="(2)題目內文"/>
    <w:basedOn w:val="a0"/>
    <w:rsid w:val="006C65FC"/>
    <w:pPr>
      <w:tabs>
        <w:tab w:val="left" w:pos="2702"/>
        <w:tab w:val="left" w:pos="4858"/>
        <w:tab w:val="left" w:pos="7167"/>
      </w:tabs>
      <w:spacing w:beforeLines="50" w:afterLines="50" w:line="276" w:lineRule="auto"/>
      <w:ind w:leftChars="50" w:left="510" w:rightChars="50" w:right="120" w:hangingChars="150" w:hanging="390"/>
      <w:jc w:val="both"/>
    </w:pPr>
    <w:rPr>
      <w:sz w:val="26"/>
    </w:rPr>
  </w:style>
  <w:style w:type="table" w:customStyle="1" w:styleId="13">
    <w:name w:val="表格格線1"/>
    <w:basedOn w:val="a2"/>
    <w:next w:val="af1"/>
    <w:uiPriority w:val="59"/>
    <w:rsid w:val="000642FC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2"/>
    <w:next w:val="af1"/>
    <w:uiPriority w:val="59"/>
    <w:rsid w:val="007936F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表格格線9"/>
    <w:basedOn w:val="a2"/>
    <w:next w:val="af1"/>
    <w:uiPriority w:val="59"/>
    <w:rsid w:val="00502FFE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格格線10"/>
    <w:basedOn w:val="a2"/>
    <w:next w:val="af1"/>
    <w:uiPriority w:val="59"/>
    <w:rsid w:val="00502FFE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內文1"/>
    <w:rsid w:val="0000759F"/>
    <w:rPr>
      <w:rFonts w:eastAsiaTheme="minorEastAsia"/>
    </w:rPr>
  </w:style>
  <w:style w:type="character" w:styleId="afd">
    <w:name w:val="Strong"/>
    <w:basedOn w:val="a1"/>
    <w:uiPriority w:val="22"/>
    <w:qFormat/>
    <w:locked/>
    <w:rsid w:val="00700C7C"/>
    <w:rPr>
      <w:b/>
      <w:bCs/>
    </w:rPr>
  </w:style>
  <w:style w:type="character" w:customStyle="1" w:styleId="char">
    <w:name w:val="char國中題目"/>
    <w:rsid w:val="00F84A83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 w:val="0"/>
      <w:color w:val="000000"/>
      <w:w w:val="100"/>
      <w:kern w:val="0"/>
      <w:sz w:val="24"/>
      <w:u w:val="none"/>
      <w:effect w:val="none"/>
    </w:rPr>
  </w:style>
  <w:style w:type="paragraph" w:customStyle="1" w:styleId="02-">
    <w:name w:val="02-選擇題"/>
    <w:basedOn w:val="a0"/>
    <w:rsid w:val="00961021"/>
    <w:pPr>
      <w:tabs>
        <w:tab w:val="right" w:pos="910"/>
        <w:tab w:val="left" w:pos="2254"/>
        <w:tab w:val="left" w:pos="3626"/>
        <w:tab w:val="left" w:pos="5012"/>
      </w:tabs>
      <w:adjustRightInd w:val="0"/>
      <w:snapToGrid w:val="0"/>
      <w:spacing w:line="280" w:lineRule="exact"/>
      <w:ind w:left="959" w:hangingChars="533" w:hanging="959"/>
      <w:jc w:val="both"/>
    </w:pPr>
    <w:rPr>
      <w:snapToGrid w:val="0"/>
      <w:color w:val="000000"/>
      <w:kern w:val="0"/>
      <w:sz w:val="18"/>
      <w:szCs w:val="16"/>
    </w:rPr>
  </w:style>
  <w:style w:type="character" w:customStyle="1" w:styleId="shorttext">
    <w:name w:val="short_text"/>
    <w:basedOn w:val="a1"/>
    <w:rsid w:val="00C26106"/>
  </w:style>
  <w:style w:type="paragraph" w:customStyle="1" w:styleId="bbc-w2hm1d">
    <w:name w:val="bbc-w2hm1d"/>
    <w:basedOn w:val="a0"/>
    <w:rsid w:val="00B5562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paragraph" w:customStyle="1" w:styleId="Normal090d4ee4-867f-488b-ac22-d2ca7ee14ad2">
    <w:name w:val="Normal_090d4ee4-867f-488b-ac22-d2ca7ee14ad2"/>
    <w:rsid w:val="000B0C03"/>
    <w:pPr>
      <w:widowControl w:val="0"/>
    </w:pPr>
    <w:rPr>
      <w:kern w:val="2"/>
      <w:sz w:val="24"/>
      <w:szCs w:val="22"/>
    </w:rPr>
  </w:style>
  <w:style w:type="paragraph" w:customStyle="1" w:styleId="Normalad001874-506c-4931-b83f-ea0c8e1f0783">
    <w:name w:val="Normal_ad001874-506c-4931-b83f-ea0c8e1f0783"/>
    <w:rsid w:val="001B5C1C"/>
    <w:pPr>
      <w:widowControl w:val="0"/>
    </w:pPr>
    <w:rPr>
      <w:kern w:val="2"/>
      <w:sz w:val="24"/>
      <w:szCs w:val="24"/>
    </w:rPr>
  </w:style>
  <w:style w:type="paragraph" w:customStyle="1" w:styleId="Normal15bfa221-1f40-4e6a-a152-bb1acd1beee2">
    <w:name w:val="Normal_15bfa221-1f40-4e6a-a152-bb1acd1beee2"/>
    <w:rsid w:val="003D690A"/>
    <w:pPr>
      <w:widowControl w:val="0"/>
    </w:pPr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5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73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7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87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23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03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6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9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1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98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4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4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896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3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37329;&#33775;&#22283;&#20013;\&#31038;&#26371;&#27573;&#32771;&#26684;&#24335;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1E03B-C5DE-4820-9EE0-A1461555D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社會段考格式</Template>
  <TotalTime>0</TotalTime>
  <Pages>7</Pages>
  <Words>1492</Words>
  <Characters>8505</Characters>
  <Application>Microsoft Office Word</Application>
  <DocSecurity>0</DocSecurity>
  <Lines>70</Lines>
  <Paragraphs>19</Paragraphs>
  <ScaleCrop>false</ScaleCrop>
  <Company/>
  <LinksUpToDate>false</LinksUpToDate>
  <CharactersWithSpaces>9978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年級段考</dc:title>
  <dc:subject>段考格式</dc:subject>
  <dc:creator>user</dc:creator>
  <cp:lastModifiedBy>admin</cp:lastModifiedBy>
  <cp:revision>2</cp:revision>
  <cp:lastPrinted>2023-03-18T04:48:00Z</cp:lastPrinted>
  <dcterms:created xsi:type="dcterms:W3CDTF">2023-03-20T00:49:00Z</dcterms:created>
  <dcterms:modified xsi:type="dcterms:W3CDTF">2023-03-20T00:49:00Z</dcterms:modified>
</cp:coreProperties>
</file>